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039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F5318F" w:rsidRPr="00F5318F" w:rsidRDefault="00F5318F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  <w:proofErr w:type="gramStart"/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>Your</w:t>
      </w:r>
      <w:proofErr w:type="gramEnd"/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 xml:space="preserve"> Choices – Your Future</w:t>
      </w:r>
    </w:p>
    <w:p w:rsidR="00C33039" w:rsidRPr="00F5318F" w:rsidRDefault="00C33039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>Event for Students with VI</w:t>
      </w:r>
    </w:p>
    <w:p w:rsidR="00C33039" w:rsidRPr="00F5318F" w:rsidRDefault="00C33039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>A collaborative event with WP University of Bath, STEM SW, and Sensory Support Service for South Gloucestershire, Bath &amp; NES, North Somerset, Bristol City Council</w:t>
      </w:r>
    </w:p>
    <w:p w:rsidR="00C33039" w:rsidRDefault="00C33039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>21</w:t>
      </w:r>
      <w:r w:rsidRPr="00F5318F">
        <w:rPr>
          <w:rFonts w:ascii="Arial" w:eastAsia="Times New Roman" w:hAnsi="Arial" w:cs="Arial"/>
          <w:b/>
          <w:sz w:val="28"/>
          <w:szCs w:val="28"/>
          <w:vertAlign w:val="superscript"/>
          <w:lang w:eastAsia="en-GB"/>
        </w:rPr>
        <w:t>st</w:t>
      </w:r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 xml:space="preserve"> March 2011</w:t>
      </w:r>
    </w:p>
    <w:p w:rsidR="00260307" w:rsidRPr="00F5318F" w:rsidRDefault="00260307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</w:p>
    <w:p w:rsidR="00F5318F" w:rsidRDefault="00C33039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>University of Bath, East Building, Room 0.7</w:t>
      </w:r>
    </w:p>
    <w:p w:rsidR="00260307" w:rsidRDefault="00260307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</w:p>
    <w:p w:rsidR="00C33039" w:rsidRPr="00F5318F" w:rsidRDefault="00C33039" w:rsidP="00F531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  <w:lang w:eastAsia="en-GB"/>
        </w:rPr>
      </w:pPr>
      <w:r w:rsidRPr="00F5318F">
        <w:rPr>
          <w:rFonts w:ascii="Arial" w:eastAsia="Times New Roman" w:hAnsi="Arial" w:cs="Arial"/>
          <w:b/>
          <w:sz w:val="28"/>
          <w:szCs w:val="28"/>
          <w:lang w:eastAsia="en-GB"/>
        </w:rPr>
        <w:t>Programme</w:t>
      </w:r>
    </w:p>
    <w:p w:rsidR="00C33039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:rsidR="00F5318F" w:rsidRPr="00260307" w:rsidRDefault="00F5318F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11.15 am Welcome Ed Stevens, SW Regional Officer, National STEM Programme</w:t>
      </w:r>
    </w:p>
    <w:p w:rsidR="00F5318F" w:rsidRPr="00260307" w:rsidRDefault="00F5318F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F5318F" w:rsidRPr="00260307" w:rsidRDefault="00F5318F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11.20 am Group Introduction and </w:t>
      </w:r>
      <w:proofErr w:type="spell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Heath</w:t>
      </w:r>
      <w:proofErr w:type="spell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and Safety Rules </w:t>
      </w:r>
      <w:proofErr w:type="spell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Iryna</w:t>
      </w:r>
      <w:proofErr w:type="spell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Withington WP Co-ordinator,         University of Bath </w:t>
      </w:r>
    </w:p>
    <w:p w:rsidR="00F5318F" w:rsidRPr="00260307" w:rsidRDefault="00F5318F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69523D" w:rsidRDefault="00C256C6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11.30 am – 11.50 </w:t>
      </w:r>
      <w:proofErr w:type="gram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am  Ben</w:t>
      </w:r>
      <w:proofErr w:type="gram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roofErr w:type="spell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Rushgrove</w:t>
      </w:r>
      <w:proofErr w:type="spell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, Para-Olympian athlete, University of Bath</w:t>
      </w:r>
    </w:p>
    <w:p w:rsidR="0069523D" w:rsidRDefault="0069523D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69523D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69523D">
        <w:rPr>
          <w:rFonts w:ascii="Arial" w:eastAsia="Times New Roman" w:hAnsi="Arial" w:cs="Arial"/>
          <w:b/>
          <w:sz w:val="20"/>
          <w:szCs w:val="20"/>
          <w:lang w:eastAsia="en-GB"/>
        </w:rPr>
        <w:t>For Parents – from 11.50am Session with Louise Miller</w:t>
      </w:r>
      <w:proofErr w:type="gramStart"/>
      <w:r w:rsidRPr="0069523D">
        <w:rPr>
          <w:rFonts w:ascii="Arial" w:eastAsia="Times New Roman" w:hAnsi="Arial" w:cs="Arial"/>
          <w:b/>
          <w:sz w:val="20"/>
          <w:szCs w:val="20"/>
          <w:lang w:eastAsia="en-GB"/>
        </w:rPr>
        <w:t>,</w:t>
      </w:r>
      <w:r w:rsidR="00E768A3">
        <w:rPr>
          <w:rFonts w:ascii="Arial" w:eastAsia="Times New Roman" w:hAnsi="Arial" w:cs="Arial"/>
          <w:b/>
          <w:sz w:val="20"/>
          <w:szCs w:val="20"/>
          <w:lang w:eastAsia="en-GB"/>
        </w:rPr>
        <w:t>Senior</w:t>
      </w:r>
      <w:proofErr w:type="gramEnd"/>
      <w:r w:rsidRPr="0069523D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Disability Adviser in HE </w:t>
      </w:r>
      <w:r w:rsidR="00C256C6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Default="00C256C6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11.50 am</w:t>
      </w:r>
      <w:r w:rsidR="00A27F9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– 12.30</w:t>
      </w:r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pm</w:t>
      </w:r>
      <w:r w:rsidR="00A27F9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Maths Session Nicki </w:t>
      </w:r>
      <w:proofErr w:type="spellStart"/>
      <w:r w:rsidR="00A27F9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Godbold</w:t>
      </w:r>
      <w:proofErr w:type="spellEnd"/>
      <w:r w:rsidR="00A27F9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, University of Bath student</w:t>
      </w:r>
    </w:p>
    <w:p w:rsidR="00C256C6" w:rsidRPr="00260307" w:rsidRDefault="00C256C6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256C6" w:rsidRPr="00260307" w:rsidRDefault="00A27F9D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12.30</w:t>
      </w:r>
      <w:r w:rsidR="00C256C6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pm –</w:t>
      </w: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1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.00</w:t>
      </w:r>
      <w:r w:rsidR="00C256C6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pm</w:t>
      </w: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Computer Science Session, </w:t>
      </w:r>
      <w:proofErr w:type="spell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Mesar</w:t>
      </w:r>
      <w:proofErr w:type="spell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roofErr w:type="spell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Hameed</w:t>
      </w:r>
      <w:proofErr w:type="spell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, University of Bath, PhD Student</w:t>
      </w:r>
      <w:r w:rsidR="00C256C6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840FCD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1 </w:t>
      </w:r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pm – 2.00 pm Lunch &amp; </w:t>
      </w:r>
      <w:proofErr w:type="spellStart"/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Networking</w:t>
      </w: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&amp;Assistive</w:t>
      </w:r>
      <w:proofErr w:type="spellEnd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roofErr w:type="spellStart"/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Techmology</w:t>
      </w:r>
      <w:proofErr w:type="spellEnd"/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840FCD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2.00 pm –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2.20 pm Personal Experience </w:t>
      </w:r>
      <w:proofErr w:type="spellStart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Elina</w:t>
      </w:r>
      <w:proofErr w:type="spellEnd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roofErr w:type="spellStart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Inanloo</w:t>
      </w:r>
      <w:proofErr w:type="spellEnd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, UWE student</w:t>
      </w:r>
    </w:p>
    <w:p w:rsidR="00840FCD" w:rsidRPr="00260307" w:rsidRDefault="00840FCD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7408B0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>
        <w:rPr>
          <w:rFonts w:ascii="Arial" w:eastAsia="Times New Roman" w:hAnsi="Arial" w:cs="Arial"/>
          <w:b/>
          <w:sz w:val="20"/>
          <w:szCs w:val="20"/>
          <w:lang w:eastAsia="en-GB"/>
        </w:rPr>
        <w:t>2.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2</w:t>
      </w:r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0 pm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– 3pm </w:t>
      </w:r>
      <w:r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Starting University, 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Group Work Session, Sha</w:t>
      </w:r>
      <w:r>
        <w:rPr>
          <w:rFonts w:ascii="Arial" w:eastAsia="Times New Roman" w:hAnsi="Arial" w:cs="Arial"/>
          <w:b/>
          <w:sz w:val="20"/>
          <w:szCs w:val="20"/>
          <w:lang w:eastAsia="en-GB"/>
        </w:rPr>
        <w:t>r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ron </w:t>
      </w:r>
      <w:proofErr w:type="spellStart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Stru</w:t>
      </w:r>
      <w:r>
        <w:rPr>
          <w:rFonts w:ascii="Arial" w:eastAsia="Times New Roman" w:hAnsi="Arial" w:cs="Arial"/>
          <w:b/>
          <w:sz w:val="20"/>
          <w:szCs w:val="20"/>
          <w:lang w:eastAsia="en-GB"/>
        </w:rPr>
        <w:t>r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gess</w:t>
      </w:r>
      <w:proofErr w:type="spellEnd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, Loughborough University</w:t>
      </w:r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3.00 pm - 3.15 pm</w:t>
      </w:r>
      <w:r w:rsidR="007408B0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 B</w:t>
      </w:r>
      <w:bookmarkStart w:id="0" w:name="_GoBack"/>
      <w:bookmarkEnd w:id="0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reak</w:t>
      </w: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260307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3.15 pm -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3.30</w:t>
      </w:r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pm </w:t>
      </w:r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Personal Experience, </w:t>
      </w:r>
      <w:proofErr w:type="spellStart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Mesar</w:t>
      </w:r>
      <w:proofErr w:type="spellEnd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</w:t>
      </w:r>
      <w:proofErr w:type="spellStart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Hameed</w:t>
      </w:r>
      <w:proofErr w:type="spellEnd"/>
      <w:r w:rsidR="00840FCD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, University of Bath</w:t>
      </w: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260307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3.30</w:t>
      </w:r>
      <w:r w:rsidR="00C33039"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pm - 4.15 pm</w:t>
      </w: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Biotechnology Session Ursula Potter, University of Bath (optional) </w:t>
      </w:r>
    </w:p>
    <w:p w:rsidR="00260307" w:rsidRPr="00260307" w:rsidRDefault="00260307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>Campus tour</w:t>
      </w:r>
      <w:r w:rsid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(optional)</w:t>
      </w:r>
      <w:r w:rsidRPr="00260307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and Departure</w:t>
      </w:r>
    </w:p>
    <w:p w:rsidR="00C33039" w:rsidRPr="00260307" w:rsidRDefault="00C33039" w:rsidP="00C33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:rsidR="00947DDA" w:rsidRDefault="00947DDA"/>
    <w:sectPr w:rsidR="00947D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C56587"/>
    <w:multiLevelType w:val="hybridMultilevel"/>
    <w:tmpl w:val="D152BE9E"/>
    <w:lvl w:ilvl="0" w:tplc="2A7AFEFC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039"/>
    <w:rsid w:val="00260307"/>
    <w:rsid w:val="0069523D"/>
    <w:rsid w:val="007408B0"/>
    <w:rsid w:val="00840FCD"/>
    <w:rsid w:val="00947DDA"/>
    <w:rsid w:val="00A27F9D"/>
    <w:rsid w:val="00C256C6"/>
    <w:rsid w:val="00C33039"/>
    <w:rsid w:val="00E768A3"/>
    <w:rsid w:val="00F5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03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30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30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3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03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03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303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30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3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03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0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2AF3BDB7.dotm</Template>
  <TotalTime>124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Bath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Iryna Withington</dc:creator>
  <cp:lastModifiedBy>Iryna Withington</cp:lastModifiedBy>
  <cp:revision>4</cp:revision>
  <dcterms:created xsi:type="dcterms:W3CDTF">2012-03-16T14:17:00Z</dcterms:created>
  <dcterms:modified xsi:type="dcterms:W3CDTF">2012-03-19T12:05:00Z</dcterms:modified>
</cp:coreProperties>
</file>