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547" w:rsidRPr="000B51E1" w:rsidRDefault="00D41547" w:rsidP="00D41547">
      <w:pPr>
        <w:rPr>
          <w:rFonts w:eastAsiaTheme="minorHAnsi"/>
          <w:i/>
          <w:lang w:eastAsia="en-US"/>
        </w:rPr>
      </w:pPr>
      <w:r>
        <w:rPr>
          <w:noProof/>
        </w:rPr>
        <w:drawing>
          <wp:anchor distT="0" distB="0" distL="114300" distR="114300" simplePos="0" relativeHeight="251659264" behindDoc="0" locked="0" layoutInCell="1" allowOverlap="1" wp14:anchorId="38CDBAC0" wp14:editId="47821C16">
            <wp:simplePos x="0" y="0"/>
            <wp:positionH relativeFrom="column">
              <wp:posOffset>3815715</wp:posOffset>
            </wp:positionH>
            <wp:positionV relativeFrom="paragraph">
              <wp:posOffset>33020</wp:posOffset>
            </wp:positionV>
            <wp:extent cx="1965960" cy="7467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_Blac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14:sizeRelH relativeFrom="page">
              <wp14:pctWidth>0</wp14:pctWidth>
            </wp14:sizeRelH>
            <wp14:sizeRelV relativeFrom="page">
              <wp14:pctHeight>0</wp14:pctHeight>
            </wp14:sizeRelV>
          </wp:anchor>
        </w:drawing>
      </w:r>
      <w:r w:rsidRPr="000B51E1">
        <w:rPr>
          <w:rFonts w:eastAsiaTheme="minorHAnsi"/>
          <w:i/>
          <w:lang w:eastAsia="en-US"/>
        </w:rPr>
        <w:t>These activities have been developed for the National HE STEM Programme to be used in conjunction with the video</w:t>
      </w:r>
      <w:r w:rsidRPr="000B51E1">
        <w:rPr>
          <w:rFonts w:eastAsiaTheme="minorHAnsi"/>
          <w:lang w:eastAsia="en-US"/>
        </w:rPr>
        <w:t xml:space="preserve"> </w:t>
      </w:r>
      <w:r w:rsidRPr="000B51E1">
        <w:rPr>
          <w:rFonts w:eastAsiaTheme="minorHAnsi"/>
          <w:i/>
          <w:lang w:eastAsia="en-US"/>
        </w:rPr>
        <w:t>resources found at:</w:t>
      </w:r>
    </w:p>
    <w:p w:rsidR="00D41547" w:rsidRPr="000B51E1" w:rsidRDefault="00D41547" w:rsidP="00D41547">
      <w:r>
        <w:t xml:space="preserve"> </w:t>
      </w:r>
      <w:r w:rsidRPr="00E2477C">
        <w:t>http://www.hestem-sw.org.uk/project?id=24&amp;pp=184</w:t>
      </w:r>
    </w:p>
    <w:p w:rsidR="002E0C21" w:rsidRDefault="00D41547" w:rsidP="00A27F06">
      <w:pPr>
        <w:tabs>
          <w:tab w:val="left" w:pos="2410"/>
        </w:tabs>
        <w:rPr>
          <w:b/>
          <w:sz w:val="28"/>
          <w:szCs w:val="28"/>
        </w:rPr>
      </w:pPr>
      <w:r>
        <w:rPr>
          <w:b/>
          <w:sz w:val="28"/>
          <w:szCs w:val="28"/>
        </w:rPr>
        <w:t xml:space="preserve">Target Audience: </w:t>
      </w:r>
      <w:r w:rsidR="002E0C21">
        <w:rPr>
          <w:b/>
          <w:sz w:val="28"/>
          <w:szCs w:val="28"/>
        </w:rPr>
        <w:t>Teachers</w:t>
      </w:r>
      <w:r w:rsidR="002E0C21" w:rsidRPr="00990B17">
        <w:rPr>
          <w:b/>
          <w:sz w:val="28"/>
          <w:szCs w:val="28"/>
        </w:rPr>
        <w:t xml:space="preserve"> and </w:t>
      </w:r>
      <w:r w:rsidR="002E0C21">
        <w:rPr>
          <w:b/>
          <w:sz w:val="28"/>
          <w:szCs w:val="28"/>
        </w:rPr>
        <w:t>advisors in schools and colleges</w:t>
      </w:r>
    </w:p>
    <w:p w:rsidR="002E0C21" w:rsidRDefault="002E0C21" w:rsidP="002E0C21">
      <w:pPr>
        <w:rPr>
          <w:sz w:val="24"/>
          <w:szCs w:val="24"/>
        </w:rPr>
      </w:pPr>
      <w:r w:rsidRPr="00FC6A47">
        <w:rPr>
          <w:i/>
          <w:sz w:val="24"/>
          <w:szCs w:val="24"/>
        </w:rPr>
        <w:t>Activity 1:</w:t>
      </w:r>
      <w:r>
        <w:rPr>
          <w:i/>
          <w:sz w:val="24"/>
          <w:szCs w:val="24"/>
        </w:rPr>
        <w:t xml:space="preserve"> </w:t>
      </w:r>
      <w:r>
        <w:rPr>
          <w:sz w:val="24"/>
          <w:szCs w:val="24"/>
        </w:rPr>
        <w:t>The STEM student experience</w:t>
      </w:r>
    </w:p>
    <w:p w:rsidR="002E0C21" w:rsidRDefault="002E0C21" w:rsidP="002E0C21">
      <w:pPr>
        <w:pStyle w:val="ListParagraph"/>
        <w:numPr>
          <w:ilvl w:val="0"/>
          <w:numId w:val="2"/>
        </w:numPr>
      </w:pPr>
      <w:r w:rsidRPr="00D35A10">
        <w:t xml:space="preserve">Introduce the purpose of the activity i.e. gaining a greater awareness of </w:t>
      </w:r>
      <w:r w:rsidR="00C355B4">
        <w:t>University life and STEM degree courses</w:t>
      </w:r>
      <w:r w:rsidR="00A27F06">
        <w:t>.</w:t>
      </w:r>
    </w:p>
    <w:p w:rsidR="001420BE" w:rsidRDefault="001420BE" w:rsidP="002E0C21">
      <w:pPr>
        <w:pStyle w:val="ListParagraph"/>
        <w:numPr>
          <w:ilvl w:val="0"/>
          <w:numId w:val="2"/>
        </w:numPr>
      </w:pPr>
      <w:r>
        <w:t>Organise learners into small groups or pairs and provide them with flip chart paper and marker pens to note down what they see as the positive and negative things about higher education</w:t>
      </w:r>
      <w:r w:rsidR="00A27F06">
        <w:t>.</w:t>
      </w:r>
    </w:p>
    <w:p w:rsidR="001420BE" w:rsidRPr="00D35A10" w:rsidRDefault="001420BE" w:rsidP="002E0C21">
      <w:pPr>
        <w:pStyle w:val="ListParagraph"/>
        <w:numPr>
          <w:ilvl w:val="0"/>
          <w:numId w:val="2"/>
        </w:numPr>
      </w:pPr>
      <w:r>
        <w:t>Take feedback from the grou</w:t>
      </w:r>
      <w:r w:rsidR="00130504">
        <w:t xml:space="preserve">ps and then show the video clip </w:t>
      </w:r>
      <w:r w:rsidR="00130504" w:rsidRPr="00643860">
        <w:rPr>
          <w:b/>
        </w:rPr>
        <w:t>Stepping up: Studying STEM subjects at University</w:t>
      </w:r>
      <w:r w:rsidR="00130504" w:rsidRPr="003039D2">
        <w:rPr>
          <w:b/>
        </w:rPr>
        <w:t xml:space="preserve"> </w:t>
      </w:r>
      <w:r w:rsidR="00130504">
        <w:rPr>
          <w:b/>
        </w:rPr>
        <w:t xml:space="preserve">- A student perspective </w:t>
      </w:r>
      <w:r>
        <w:t>and / or</w:t>
      </w:r>
      <w:r w:rsidR="00130504">
        <w:t xml:space="preserve"> </w:t>
      </w:r>
      <w:r w:rsidR="00130504" w:rsidRPr="00130504">
        <w:rPr>
          <w:b/>
        </w:rPr>
        <w:t>Outreach: Why choose Maths? Student perspective</w:t>
      </w:r>
    </w:p>
    <w:p w:rsidR="002E0C21" w:rsidRPr="00D35A10" w:rsidRDefault="002E0C21" w:rsidP="002E0C21">
      <w:pPr>
        <w:pStyle w:val="ListParagraph"/>
        <w:numPr>
          <w:ilvl w:val="0"/>
          <w:numId w:val="2"/>
        </w:numPr>
      </w:pPr>
      <w:r w:rsidRPr="00D35A10">
        <w:t>Show learners a letter written</w:t>
      </w:r>
      <w:r w:rsidR="00B655BF">
        <w:t>,</w:t>
      </w:r>
      <w:r w:rsidRPr="00D35A10">
        <w:t xml:space="preserve"> to an Agony Aunt</w:t>
      </w:r>
      <w:r w:rsidR="00B655BF">
        <w:t>,</w:t>
      </w:r>
      <w:r w:rsidRPr="00D35A10">
        <w:t xml:space="preserve"> by an A2 student who is about to go to University (See Appendix 3).</w:t>
      </w:r>
    </w:p>
    <w:p w:rsidR="002E0C21" w:rsidRDefault="00D35A10" w:rsidP="002E0C21">
      <w:pPr>
        <w:pStyle w:val="ListParagraph"/>
        <w:numPr>
          <w:ilvl w:val="0"/>
          <w:numId w:val="2"/>
        </w:numPr>
      </w:pPr>
      <w:r w:rsidRPr="00D35A10">
        <w:t xml:space="preserve">Organise learners into small groups or pairs and ask them to </w:t>
      </w:r>
      <w:r>
        <w:t xml:space="preserve">imagine that they are the Agony Aunt and </w:t>
      </w:r>
      <w:r w:rsidRPr="00D35A10">
        <w:t xml:space="preserve">write </w:t>
      </w:r>
      <w:r>
        <w:t xml:space="preserve">a suitable </w:t>
      </w:r>
      <w:r w:rsidRPr="00D35A10">
        <w:t>response to the A2 student</w:t>
      </w:r>
      <w:r w:rsidR="001420BE">
        <w:t>,</w:t>
      </w:r>
      <w:r>
        <w:t xml:space="preserve"> based on what they have seen and heard in the videos and their own experiences  and understanding of University life.</w:t>
      </w:r>
    </w:p>
    <w:p w:rsidR="00130504" w:rsidRDefault="00130504" w:rsidP="002E0C21">
      <w:pPr>
        <w:pStyle w:val="ListParagraph"/>
        <w:numPr>
          <w:ilvl w:val="0"/>
          <w:numId w:val="2"/>
        </w:numPr>
      </w:pPr>
      <w:r>
        <w:t xml:space="preserve">Ask learners if they identified with </w:t>
      </w:r>
      <w:r w:rsidR="00A27F06">
        <w:t xml:space="preserve">any of the issues </w:t>
      </w:r>
      <w:proofErr w:type="gramStart"/>
      <w:r w:rsidR="00A27F06">
        <w:t>raised</w:t>
      </w:r>
      <w:proofErr w:type="gramEnd"/>
      <w:r w:rsidR="00A27F06">
        <w:t xml:space="preserve"> by </w:t>
      </w:r>
      <w:r>
        <w:t>the A2 student and to share the responses they wrote with the rest of group</w:t>
      </w:r>
      <w:r w:rsidR="00A27F06">
        <w:t>.</w:t>
      </w:r>
    </w:p>
    <w:p w:rsidR="00F658A9" w:rsidRPr="006E202B" w:rsidRDefault="00130504" w:rsidP="00F658A9">
      <w:pPr>
        <w:pStyle w:val="ListParagraph"/>
        <w:numPr>
          <w:ilvl w:val="0"/>
          <w:numId w:val="2"/>
        </w:numPr>
      </w:pPr>
      <w:r>
        <w:t xml:space="preserve">Ask learners, </w:t>
      </w:r>
      <w:r w:rsidRPr="006E202B">
        <w:rPr>
          <w:b/>
        </w:rPr>
        <w:t>“What have you learnt from this activity?”</w:t>
      </w:r>
      <w:r>
        <w:t xml:space="preserve"> and </w:t>
      </w:r>
      <w:r w:rsidRPr="006E202B">
        <w:rPr>
          <w:b/>
        </w:rPr>
        <w:t>“Has this activity changed any of your original ideas about studying STEM subjects at University?”</w:t>
      </w:r>
    </w:p>
    <w:p w:rsidR="0006285C" w:rsidRDefault="0006285C" w:rsidP="002E72C6">
      <w:pPr>
        <w:rPr>
          <w:i/>
          <w:sz w:val="24"/>
          <w:szCs w:val="24"/>
        </w:rPr>
      </w:pPr>
    </w:p>
    <w:p w:rsidR="009C33F4" w:rsidRPr="002E72C6" w:rsidRDefault="00F658A9" w:rsidP="002E72C6">
      <w:pPr>
        <w:rPr>
          <w:sz w:val="24"/>
          <w:szCs w:val="24"/>
        </w:rPr>
      </w:pPr>
      <w:r w:rsidRPr="00F658A9">
        <w:rPr>
          <w:i/>
          <w:sz w:val="24"/>
          <w:szCs w:val="24"/>
        </w:rPr>
        <w:t xml:space="preserve">Activity </w:t>
      </w:r>
      <w:r>
        <w:rPr>
          <w:i/>
          <w:sz w:val="24"/>
          <w:szCs w:val="24"/>
        </w:rPr>
        <w:t>2</w:t>
      </w:r>
      <w:r w:rsidRPr="00F658A9">
        <w:rPr>
          <w:i/>
          <w:sz w:val="24"/>
          <w:szCs w:val="24"/>
        </w:rPr>
        <w:t>:</w:t>
      </w:r>
      <w:r w:rsidR="00800ECC">
        <w:rPr>
          <w:i/>
          <w:sz w:val="24"/>
          <w:szCs w:val="24"/>
        </w:rPr>
        <w:t xml:space="preserve"> </w:t>
      </w:r>
      <w:r w:rsidR="00800ECC">
        <w:rPr>
          <w:sz w:val="24"/>
          <w:szCs w:val="24"/>
        </w:rPr>
        <w:t>A C</w:t>
      </w:r>
      <w:r w:rsidR="00800ECC" w:rsidRPr="00800ECC">
        <w:rPr>
          <w:sz w:val="24"/>
          <w:szCs w:val="24"/>
        </w:rPr>
        <w:t>ircus of STEM</w:t>
      </w:r>
    </w:p>
    <w:p w:rsidR="00357FE2" w:rsidRDefault="00800ECC" w:rsidP="00800ECC">
      <w:pPr>
        <w:pStyle w:val="ListParagraph"/>
        <w:numPr>
          <w:ilvl w:val="0"/>
          <w:numId w:val="2"/>
        </w:numPr>
      </w:pPr>
      <w:r>
        <w:t xml:space="preserve">Organise learners into </w:t>
      </w:r>
      <w:r w:rsidR="00357FE2">
        <w:t xml:space="preserve">four </w:t>
      </w:r>
      <w:r>
        <w:t>groups and a</w:t>
      </w:r>
      <w:r w:rsidR="009C33F4">
        <w:t xml:space="preserve">ssign </w:t>
      </w:r>
      <w:r w:rsidR="00357FE2">
        <w:t xml:space="preserve">each group </w:t>
      </w:r>
      <w:r w:rsidR="009C33F4">
        <w:t xml:space="preserve">with a specific </w:t>
      </w:r>
      <w:r>
        <w:t xml:space="preserve">STEM role </w:t>
      </w:r>
      <w:r w:rsidR="009C33F4">
        <w:t>i.e.</w:t>
      </w:r>
      <w:r>
        <w:t xml:space="preserve"> </w:t>
      </w:r>
      <w:r w:rsidR="009C33F4">
        <w:t>Physicist, Mathematician, Engineer or Geologist</w:t>
      </w:r>
      <w:r w:rsidR="00357FE2">
        <w:t>.</w:t>
      </w:r>
    </w:p>
    <w:p w:rsidR="00F658A9" w:rsidRPr="00357FE2" w:rsidRDefault="00800ECC" w:rsidP="002E0C21">
      <w:pPr>
        <w:pStyle w:val="ListParagraph"/>
        <w:numPr>
          <w:ilvl w:val="0"/>
          <w:numId w:val="2"/>
        </w:numPr>
      </w:pPr>
      <w:r>
        <w:t xml:space="preserve">Show video clips, </w:t>
      </w:r>
      <w:r w:rsidRPr="00357FE2">
        <w:rPr>
          <w:b/>
        </w:rPr>
        <w:t>Outreach videos: Why Choose Physical Sciences</w:t>
      </w:r>
      <w:r w:rsidR="00357FE2">
        <w:rPr>
          <w:b/>
        </w:rPr>
        <w:t>?</w:t>
      </w:r>
    </w:p>
    <w:p w:rsidR="00357FE2" w:rsidRDefault="00357FE2" w:rsidP="002E0C21">
      <w:pPr>
        <w:pStyle w:val="ListParagraph"/>
        <w:numPr>
          <w:ilvl w:val="0"/>
          <w:numId w:val="2"/>
        </w:numPr>
      </w:pPr>
      <w:r>
        <w:t>Each group should use the information from the video clips and also research the skills, knowledge and career opportunities associated with the assigned STEM role, to become “</w:t>
      </w:r>
      <w:r w:rsidRPr="00357FE2">
        <w:rPr>
          <w:b/>
        </w:rPr>
        <w:t>Experts</w:t>
      </w:r>
      <w:r>
        <w:t>”.  (</w:t>
      </w:r>
      <w:r w:rsidRPr="003842F0">
        <w:rPr>
          <w:rFonts w:cstheme="minorHAnsi"/>
          <w:i/>
          <w:iCs/>
        </w:rPr>
        <w:t>www.prospects.ac.uk</w:t>
      </w:r>
      <w:r w:rsidRPr="003842F0">
        <w:rPr>
          <w:rFonts w:cstheme="minorHAnsi"/>
        </w:rPr>
        <w:t xml:space="preserve"> </w:t>
      </w:r>
      <w:r>
        <w:rPr>
          <w:rFonts w:cstheme="minorHAnsi"/>
        </w:rPr>
        <w:t>is</w:t>
      </w:r>
      <w:r w:rsidRPr="003842F0">
        <w:rPr>
          <w:rFonts w:cstheme="minorHAnsi"/>
        </w:rPr>
        <w:t xml:space="preserve"> good </w:t>
      </w:r>
      <w:r>
        <w:rPr>
          <w:rFonts w:cstheme="minorHAnsi"/>
        </w:rPr>
        <w:t>starting point</w:t>
      </w:r>
      <w:r w:rsidRPr="003842F0">
        <w:rPr>
          <w:rFonts w:cstheme="minorHAnsi"/>
        </w:rPr>
        <w:t xml:space="preserve"> </w:t>
      </w:r>
      <w:r>
        <w:rPr>
          <w:rFonts w:cstheme="minorHAnsi"/>
        </w:rPr>
        <w:t>for</w:t>
      </w:r>
      <w:r w:rsidRPr="003842F0">
        <w:rPr>
          <w:rFonts w:cstheme="minorHAnsi"/>
        </w:rPr>
        <w:t xml:space="preserve"> information</w:t>
      </w:r>
      <w:r>
        <w:rPr>
          <w:rFonts w:cstheme="minorHAnsi"/>
        </w:rPr>
        <w:t>)</w:t>
      </w:r>
      <w:r w:rsidR="00B655BF">
        <w:rPr>
          <w:rFonts w:cstheme="minorHAnsi"/>
        </w:rPr>
        <w:t>.</w:t>
      </w:r>
    </w:p>
    <w:p w:rsidR="00357FE2" w:rsidRDefault="00357FE2" w:rsidP="002E0C21">
      <w:pPr>
        <w:pStyle w:val="ListParagraph"/>
        <w:numPr>
          <w:ilvl w:val="0"/>
          <w:numId w:val="2"/>
        </w:numPr>
      </w:pPr>
      <w:r>
        <w:t>The original expert groups should then split into new groups, each containing one expert in each of the STEM roles.</w:t>
      </w:r>
    </w:p>
    <w:p w:rsidR="00357FE2" w:rsidRDefault="00357FE2" w:rsidP="002E0C21">
      <w:pPr>
        <w:pStyle w:val="ListParagraph"/>
        <w:numPr>
          <w:ilvl w:val="0"/>
          <w:numId w:val="2"/>
        </w:numPr>
      </w:pPr>
      <w:r>
        <w:t>Experts should share their knowledge with the other members of their groups, so that all learners find out about each STEM role.</w:t>
      </w:r>
    </w:p>
    <w:p w:rsidR="002E72C6" w:rsidRDefault="002E72C6" w:rsidP="002E72C6">
      <w:pPr>
        <w:pStyle w:val="ListParagraph"/>
        <w:numPr>
          <w:ilvl w:val="0"/>
          <w:numId w:val="2"/>
        </w:numPr>
      </w:pPr>
      <w:r>
        <w:t xml:space="preserve">Draw the discussions to a close and show the video clips, </w:t>
      </w:r>
      <w:r w:rsidRPr="002E72C6">
        <w:rPr>
          <w:b/>
        </w:rPr>
        <w:t>Research in STEM subjects</w:t>
      </w:r>
      <w:r w:rsidRPr="002E72C6">
        <w:t xml:space="preserve"> </w:t>
      </w:r>
      <w:r>
        <w:t xml:space="preserve">to illustrate the diversity of the research and application of the STEM subjects. </w:t>
      </w:r>
    </w:p>
    <w:p w:rsidR="00446537" w:rsidRDefault="002E72C6" w:rsidP="002E0C21">
      <w:pPr>
        <w:pStyle w:val="ListParagraph"/>
        <w:numPr>
          <w:ilvl w:val="0"/>
          <w:numId w:val="2"/>
        </w:numPr>
      </w:pPr>
      <w:r>
        <w:t>Take feedback from the learners about what they have gained from the activity.</w:t>
      </w:r>
    </w:p>
    <w:p w:rsidR="006E202B" w:rsidRDefault="006E202B" w:rsidP="002A56B9">
      <w:pPr>
        <w:rPr>
          <w:b/>
          <w:sz w:val="28"/>
          <w:szCs w:val="28"/>
        </w:rPr>
      </w:pPr>
    </w:p>
    <w:p w:rsidR="003F59AF" w:rsidRDefault="003F59AF" w:rsidP="002A56B9">
      <w:pPr>
        <w:rPr>
          <w:b/>
          <w:sz w:val="28"/>
          <w:szCs w:val="28"/>
        </w:rPr>
      </w:pPr>
    </w:p>
    <w:p w:rsidR="002A56B9" w:rsidRPr="00612147" w:rsidRDefault="002A56B9" w:rsidP="002A56B9">
      <w:r w:rsidRPr="00410212">
        <w:rPr>
          <w:b/>
          <w:sz w:val="28"/>
          <w:szCs w:val="28"/>
        </w:rPr>
        <w:lastRenderedPageBreak/>
        <w:t>Other ideas:</w:t>
      </w:r>
      <w:r>
        <w:rPr>
          <w:b/>
          <w:sz w:val="28"/>
          <w:szCs w:val="28"/>
        </w:rPr>
        <w:t xml:space="preserve"> </w:t>
      </w:r>
      <w:r w:rsidRPr="00612147">
        <w:t xml:space="preserve">Use the featured video clips </w:t>
      </w:r>
      <w:r w:rsidR="00A27F06">
        <w:t xml:space="preserve">and others </w:t>
      </w:r>
      <w:r w:rsidRPr="00612147">
        <w:t>to support the following</w:t>
      </w:r>
      <w:r>
        <w:t xml:space="preserve"> activities</w:t>
      </w:r>
      <w:r w:rsidRPr="00612147">
        <w:t>:</w:t>
      </w:r>
    </w:p>
    <w:p w:rsidR="002A56B9" w:rsidRDefault="002A56B9" w:rsidP="00E4529B">
      <w:pPr>
        <w:pStyle w:val="ListParagraph"/>
        <w:numPr>
          <w:ilvl w:val="0"/>
          <w:numId w:val="6"/>
        </w:numPr>
      </w:pPr>
      <w:r>
        <w:t>If one of the STEM subjects was an “app” (SMART phone / Tablet application), what would it do?</w:t>
      </w:r>
    </w:p>
    <w:p w:rsidR="002A56B9" w:rsidRDefault="002A56B9" w:rsidP="00137BDD">
      <w:pPr>
        <w:pStyle w:val="ListParagraph"/>
        <w:numPr>
          <w:ilvl w:val="0"/>
          <w:numId w:val="6"/>
        </w:numPr>
      </w:pPr>
      <w:r>
        <w:t>Speed date different STEM careers or STEM subjects</w:t>
      </w:r>
      <w:r w:rsidR="00E4529B">
        <w:t>.</w:t>
      </w:r>
    </w:p>
    <w:p w:rsidR="00E4529B" w:rsidRDefault="00A301E3" w:rsidP="00137BDD">
      <w:pPr>
        <w:pStyle w:val="ListParagraph"/>
        <w:numPr>
          <w:ilvl w:val="0"/>
          <w:numId w:val="6"/>
        </w:numPr>
      </w:pPr>
      <w:r>
        <w:t xml:space="preserve">Debate: A World without STEM – what would it be like?  Is it </w:t>
      </w:r>
      <w:r w:rsidR="00A27F06">
        <w:t xml:space="preserve">even </w:t>
      </w:r>
      <w:r>
        <w:t>possible?</w:t>
      </w:r>
    </w:p>
    <w:p w:rsidR="006830CC" w:rsidRDefault="006830CC" w:rsidP="006830CC"/>
    <w:p w:rsidR="00765943" w:rsidRPr="00765943" w:rsidRDefault="00765943" w:rsidP="00765943">
      <w:pPr>
        <w:jc w:val="center"/>
        <w:rPr>
          <w:b/>
          <w:sz w:val="28"/>
          <w:szCs w:val="28"/>
        </w:rPr>
      </w:pPr>
      <w:r w:rsidRPr="00765943">
        <w:rPr>
          <w:b/>
          <w:sz w:val="28"/>
          <w:szCs w:val="28"/>
        </w:rPr>
        <w:t>Appendix 3</w:t>
      </w:r>
    </w:p>
    <w:p w:rsidR="00765943" w:rsidRPr="00765943" w:rsidRDefault="00765943" w:rsidP="00765943">
      <w:pPr>
        <w:ind w:left="6480" w:firstLine="720"/>
        <w:rPr>
          <w:sz w:val="28"/>
          <w:szCs w:val="28"/>
        </w:rPr>
      </w:pPr>
      <w:proofErr w:type="gramStart"/>
      <w:r w:rsidRPr="00765943">
        <w:rPr>
          <w:sz w:val="28"/>
          <w:szCs w:val="28"/>
        </w:rPr>
        <w:t>Flat 6,</w:t>
      </w:r>
      <w:r w:rsidRPr="00765943">
        <w:rPr>
          <w:sz w:val="28"/>
          <w:szCs w:val="28"/>
        </w:rPr>
        <w:tab/>
      </w:r>
      <w:r w:rsidRPr="00765943">
        <w:rPr>
          <w:sz w:val="28"/>
          <w:szCs w:val="28"/>
        </w:rPr>
        <w:tab/>
      </w:r>
      <w:r w:rsidRPr="00765943">
        <w:rPr>
          <w:sz w:val="28"/>
          <w:szCs w:val="28"/>
        </w:rPr>
        <w:tab/>
      </w:r>
      <w:r w:rsidRPr="00765943">
        <w:rPr>
          <w:sz w:val="28"/>
          <w:szCs w:val="28"/>
        </w:rPr>
        <w:tab/>
        <w:t>2, Mole Lane,</w:t>
      </w:r>
      <w:r w:rsidRPr="00765943">
        <w:rPr>
          <w:sz w:val="28"/>
          <w:szCs w:val="28"/>
        </w:rPr>
        <w:tab/>
        <w:t>Manchester,</w:t>
      </w:r>
      <w:r w:rsidRPr="00765943">
        <w:rPr>
          <w:sz w:val="28"/>
          <w:szCs w:val="28"/>
        </w:rPr>
        <w:tab/>
      </w:r>
      <w:r w:rsidRPr="00765943">
        <w:rPr>
          <w:sz w:val="28"/>
          <w:szCs w:val="28"/>
        </w:rPr>
        <w:tab/>
        <w:t>M12 5CI.</w:t>
      </w:r>
      <w:proofErr w:type="gramEnd"/>
    </w:p>
    <w:p w:rsidR="00765943" w:rsidRPr="00765943" w:rsidRDefault="00765943" w:rsidP="00765943">
      <w:pPr>
        <w:rPr>
          <w:sz w:val="28"/>
          <w:szCs w:val="28"/>
        </w:rPr>
      </w:pPr>
      <w:r w:rsidRPr="00765943">
        <w:rPr>
          <w:sz w:val="28"/>
          <w:szCs w:val="28"/>
        </w:rPr>
        <w:tab/>
      </w:r>
      <w:r w:rsidRPr="00765943">
        <w:rPr>
          <w:sz w:val="28"/>
          <w:szCs w:val="28"/>
        </w:rPr>
        <w:tab/>
      </w:r>
      <w:r w:rsidRPr="00765943">
        <w:rPr>
          <w:sz w:val="28"/>
          <w:szCs w:val="28"/>
        </w:rPr>
        <w:tab/>
      </w:r>
      <w:r w:rsidRPr="00765943">
        <w:rPr>
          <w:sz w:val="28"/>
          <w:szCs w:val="28"/>
        </w:rPr>
        <w:tab/>
      </w:r>
      <w:r w:rsidRPr="00765943">
        <w:rPr>
          <w:sz w:val="28"/>
          <w:szCs w:val="28"/>
        </w:rPr>
        <w:tab/>
      </w:r>
      <w:r w:rsidRPr="00765943">
        <w:rPr>
          <w:sz w:val="28"/>
          <w:szCs w:val="28"/>
        </w:rPr>
        <w:tab/>
      </w:r>
      <w:r w:rsidRPr="00765943">
        <w:rPr>
          <w:sz w:val="28"/>
          <w:szCs w:val="28"/>
        </w:rPr>
        <w:tab/>
      </w:r>
    </w:p>
    <w:p w:rsidR="00765943" w:rsidRPr="00765943" w:rsidRDefault="00765943" w:rsidP="00765943">
      <w:pPr>
        <w:ind w:left="5760"/>
        <w:rPr>
          <w:sz w:val="28"/>
          <w:szCs w:val="28"/>
        </w:rPr>
      </w:pPr>
      <w:r w:rsidRPr="00765943">
        <w:rPr>
          <w:sz w:val="28"/>
          <w:szCs w:val="28"/>
        </w:rPr>
        <w:t>Thursday, 23</w:t>
      </w:r>
      <w:r w:rsidRPr="00765943">
        <w:rPr>
          <w:sz w:val="28"/>
          <w:szCs w:val="28"/>
          <w:vertAlign w:val="superscript"/>
        </w:rPr>
        <w:t>rd</w:t>
      </w:r>
      <w:r w:rsidRPr="00765943">
        <w:rPr>
          <w:sz w:val="28"/>
          <w:szCs w:val="28"/>
        </w:rPr>
        <w:t xml:space="preserve"> August, 2012.</w:t>
      </w:r>
    </w:p>
    <w:p w:rsidR="00765943" w:rsidRPr="00765943" w:rsidRDefault="00765943" w:rsidP="00765943">
      <w:pPr>
        <w:rPr>
          <w:sz w:val="28"/>
          <w:szCs w:val="28"/>
        </w:rPr>
      </w:pPr>
      <w:r w:rsidRPr="00765943">
        <w:rPr>
          <w:sz w:val="28"/>
          <w:szCs w:val="28"/>
        </w:rPr>
        <w:t xml:space="preserve">Dear Marjorie, </w:t>
      </w:r>
    </w:p>
    <w:p w:rsidR="00765943" w:rsidRPr="00765943" w:rsidRDefault="00765943" w:rsidP="00765943">
      <w:pPr>
        <w:jc w:val="both"/>
        <w:rPr>
          <w:sz w:val="28"/>
          <w:szCs w:val="28"/>
        </w:rPr>
      </w:pPr>
      <w:r w:rsidRPr="00765943">
        <w:rPr>
          <w:sz w:val="28"/>
          <w:szCs w:val="28"/>
        </w:rPr>
        <w:t xml:space="preserve">I am an A2 student due to go to University in September.  I have worked really hard over the past two years and I have achieved good results in Chemistry, Maths and Physics.  I have a place at University to study for a Maths degree.  I was really looking forward to going but now I feel I have made a bad choice.  I am worried that I will not be able to cope with the work load and that there will be lots of students there that are much more intelligent than I and that I will feel out of my depth.  </w:t>
      </w:r>
    </w:p>
    <w:p w:rsidR="00765943" w:rsidRPr="00765943" w:rsidRDefault="00765943" w:rsidP="00765943">
      <w:pPr>
        <w:jc w:val="both"/>
        <w:rPr>
          <w:sz w:val="28"/>
          <w:szCs w:val="28"/>
        </w:rPr>
      </w:pPr>
      <w:r w:rsidRPr="00765943">
        <w:rPr>
          <w:sz w:val="28"/>
          <w:szCs w:val="28"/>
        </w:rPr>
        <w:t>My friends say that I should just get a job and forget going to University because it is so expensive these days and I will not really benefit from doing the degree because you cannot do Maths for a job!  I have chosen to go to a University 200 miles from my home town and I’m worried that I will be leaving behind a really good social life and I will also have to give up my hobbies and interests – I currently play basketball and the drums in a band.</w:t>
      </w:r>
    </w:p>
    <w:p w:rsidR="00765943" w:rsidRPr="00765943" w:rsidRDefault="00765943" w:rsidP="00765943">
      <w:pPr>
        <w:jc w:val="both"/>
        <w:rPr>
          <w:sz w:val="28"/>
          <w:szCs w:val="28"/>
        </w:rPr>
      </w:pPr>
      <w:r w:rsidRPr="00765943">
        <w:rPr>
          <w:sz w:val="28"/>
          <w:szCs w:val="28"/>
        </w:rPr>
        <w:t>I’m so unsure about what to do.  Please can you advise me?  Am I making a terrible mistake?</w:t>
      </w:r>
    </w:p>
    <w:p w:rsidR="00765943" w:rsidRPr="00765943" w:rsidRDefault="00765943" w:rsidP="00765943">
      <w:pPr>
        <w:jc w:val="both"/>
        <w:rPr>
          <w:sz w:val="28"/>
          <w:szCs w:val="28"/>
        </w:rPr>
      </w:pPr>
      <w:r w:rsidRPr="00765943">
        <w:rPr>
          <w:sz w:val="28"/>
          <w:szCs w:val="28"/>
        </w:rPr>
        <w:t>Yours sincerely,</w:t>
      </w:r>
    </w:p>
    <w:p w:rsidR="00765943" w:rsidRPr="00765943" w:rsidRDefault="00765943" w:rsidP="00765943">
      <w:pPr>
        <w:jc w:val="both"/>
        <w:rPr>
          <w:sz w:val="28"/>
          <w:szCs w:val="28"/>
        </w:rPr>
      </w:pPr>
      <w:r w:rsidRPr="00765943">
        <w:rPr>
          <w:sz w:val="28"/>
          <w:szCs w:val="28"/>
        </w:rPr>
        <w:t xml:space="preserve">Terry </w:t>
      </w:r>
    </w:p>
    <w:p w:rsidR="00765943" w:rsidRPr="00765943" w:rsidRDefault="00765943" w:rsidP="00765943">
      <w:pPr>
        <w:jc w:val="both"/>
        <w:rPr>
          <w:sz w:val="28"/>
          <w:szCs w:val="28"/>
        </w:rPr>
      </w:pPr>
    </w:p>
    <w:p w:rsidR="00765943" w:rsidRDefault="00765943" w:rsidP="006830CC">
      <w:bookmarkStart w:id="0" w:name="_GoBack"/>
      <w:bookmarkEnd w:id="0"/>
    </w:p>
    <w:p w:rsidR="00D41547" w:rsidRDefault="00D41547" w:rsidP="00D41547">
      <w:pPr>
        <w:pStyle w:val="ListParagraph"/>
        <w:jc w:val="both"/>
      </w:pPr>
    </w:p>
    <w:p w:rsidR="00D41547" w:rsidRPr="0068143A" w:rsidRDefault="00D41547" w:rsidP="00D41547">
      <w:pPr>
        <w:pStyle w:val="ListParagraph"/>
        <w:numPr>
          <w:ilvl w:val="0"/>
          <w:numId w:val="6"/>
        </w:numPr>
        <w:spacing w:after="150" w:line="270" w:lineRule="atLeast"/>
        <w:jc w:val="center"/>
        <w:rPr>
          <w:rFonts w:ascii="Helvetica" w:eastAsia="Times New Roman" w:hAnsi="Helvetica" w:cs="Helvetica"/>
          <w:color w:val="000000"/>
          <w:sz w:val="20"/>
          <w:szCs w:val="20"/>
          <w:lang w:val="en"/>
        </w:rPr>
      </w:pPr>
      <w:r w:rsidRPr="003213A9">
        <w:rPr>
          <w:rFonts w:eastAsia="Times New Roman"/>
          <w:noProof/>
          <w:color w:val="4374B7"/>
        </w:rPr>
        <w:drawing>
          <wp:inline distT="0" distB="0" distL="0" distR="0" wp14:anchorId="6CDB39DE" wp14:editId="3147EE2A">
            <wp:extent cx="838200" cy="295275"/>
            <wp:effectExtent l="0" t="0" r="0" b="9525"/>
            <wp:docPr id="2" name="Picture 2" descr="Creative Commons Licenc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c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68143A">
        <w:rPr>
          <w:rFonts w:ascii="Helvetica" w:eastAsia="Times New Roman" w:hAnsi="Helvetica" w:cs="Helvetica"/>
          <w:color w:val="000000"/>
          <w:sz w:val="20"/>
          <w:szCs w:val="20"/>
          <w:lang w:val="en"/>
        </w:rPr>
        <w:br/>
      </w:r>
      <w:proofErr w:type="gramStart"/>
      <w:r w:rsidRPr="0068143A">
        <w:rPr>
          <w:rFonts w:ascii="Helvetica" w:eastAsia="Times New Roman" w:hAnsi="Helvetica" w:cs="Helvetica"/>
          <w:color w:val="000000"/>
          <w:sz w:val="20"/>
          <w:szCs w:val="20"/>
          <w:lang w:val="en"/>
        </w:rPr>
        <w:t xml:space="preserve">Activity ideas for practitioners by </w:t>
      </w:r>
      <w:proofErr w:type="spellStart"/>
      <w:r w:rsidRPr="0068143A">
        <w:rPr>
          <w:rFonts w:ascii="Helvetica" w:eastAsia="Times New Roman" w:hAnsi="Helvetica" w:cs="Helvetica"/>
          <w:color w:val="000000"/>
          <w:sz w:val="20"/>
          <w:szCs w:val="20"/>
          <w:lang w:val="en"/>
        </w:rPr>
        <w:t>Dr</w:t>
      </w:r>
      <w:proofErr w:type="spellEnd"/>
      <w:r w:rsidRPr="0068143A">
        <w:rPr>
          <w:rFonts w:ascii="Helvetica" w:eastAsia="Times New Roman" w:hAnsi="Helvetica" w:cs="Helvetica"/>
          <w:color w:val="000000"/>
          <w:sz w:val="20"/>
          <w:szCs w:val="20"/>
          <w:lang w:val="en"/>
        </w:rPr>
        <w:t xml:space="preserve"> Tracey Sweet for the National HE STEM </w:t>
      </w:r>
      <w:proofErr w:type="spellStart"/>
      <w:r w:rsidRPr="0068143A">
        <w:rPr>
          <w:rFonts w:ascii="Helvetica" w:eastAsia="Times New Roman" w:hAnsi="Helvetica" w:cs="Helvetica"/>
          <w:color w:val="000000"/>
          <w:sz w:val="20"/>
          <w:szCs w:val="20"/>
          <w:lang w:val="en"/>
        </w:rPr>
        <w:t>Programme</w:t>
      </w:r>
      <w:proofErr w:type="spellEnd"/>
      <w:r w:rsidRPr="0068143A">
        <w:rPr>
          <w:rFonts w:ascii="Helvetica" w:eastAsia="Times New Roman" w:hAnsi="Helvetica" w:cs="Helvetica"/>
          <w:color w:val="000000"/>
          <w:sz w:val="20"/>
          <w:szCs w:val="20"/>
          <w:lang w:val="en"/>
        </w:rPr>
        <w:t xml:space="preserve"> is</w:t>
      </w:r>
      <w:proofErr w:type="gramEnd"/>
      <w:r w:rsidRPr="0068143A">
        <w:rPr>
          <w:rFonts w:ascii="Helvetica" w:eastAsia="Times New Roman" w:hAnsi="Helvetica" w:cs="Helvetica"/>
          <w:color w:val="000000"/>
          <w:sz w:val="20"/>
          <w:szCs w:val="20"/>
          <w:lang w:val="en"/>
        </w:rPr>
        <w:t xml:space="preserve"> licensed under a </w:t>
      </w:r>
      <w:hyperlink r:id="rId12" w:history="1">
        <w:r w:rsidRPr="0068143A">
          <w:rPr>
            <w:rFonts w:ascii="Helvetica" w:eastAsia="Times New Roman" w:hAnsi="Helvetica" w:cs="Helvetica"/>
            <w:color w:val="4374B7"/>
            <w:sz w:val="20"/>
            <w:szCs w:val="20"/>
            <w:u w:val="single"/>
            <w:lang w:val="en"/>
          </w:rPr>
          <w:t>Creative Commons Attribution-</w:t>
        </w:r>
        <w:proofErr w:type="spellStart"/>
        <w:r w:rsidRPr="0068143A">
          <w:rPr>
            <w:rFonts w:ascii="Helvetica" w:eastAsia="Times New Roman" w:hAnsi="Helvetica" w:cs="Helvetica"/>
            <w:color w:val="4374B7"/>
            <w:sz w:val="20"/>
            <w:szCs w:val="20"/>
            <w:u w:val="single"/>
            <w:lang w:val="en"/>
          </w:rPr>
          <w:t>NonCommercial</w:t>
        </w:r>
        <w:proofErr w:type="spellEnd"/>
        <w:r w:rsidRPr="0068143A">
          <w:rPr>
            <w:rFonts w:ascii="Helvetica" w:eastAsia="Times New Roman" w:hAnsi="Helvetica" w:cs="Helvetica"/>
            <w:color w:val="4374B7"/>
            <w:sz w:val="20"/>
            <w:szCs w:val="20"/>
            <w:u w:val="single"/>
            <w:lang w:val="en"/>
          </w:rPr>
          <w:t xml:space="preserve"> 2.0 UK: England &amp; Wales License</w:t>
        </w:r>
      </w:hyperlink>
      <w:r w:rsidRPr="0068143A">
        <w:rPr>
          <w:rFonts w:ascii="Helvetica" w:eastAsia="Times New Roman" w:hAnsi="Helvetica" w:cs="Helvetica"/>
          <w:color w:val="000000"/>
          <w:sz w:val="20"/>
          <w:szCs w:val="20"/>
          <w:lang w:val="en"/>
        </w:rPr>
        <w:t>.</w:t>
      </w:r>
    </w:p>
    <w:p w:rsidR="00D41547" w:rsidRDefault="00D41547" w:rsidP="00D41547">
      <w:pPr>
        <w:pStyle w:val="ListParagraph"/>
        <w:jc w:val="both"/>
      </w:pPr>
    </w:p>
    <w:sectPr w:rsidR="00D41547" w:rsidSect="005C2844">
      <w:headerReference w:type="default" r:id="rId13"/>
      <w:footerReference w:type="default" r:id="rId1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1D6" w:rsidRDefault="002111D6" w:rsidP="002111D6">
      <w:pPr>
        <w:spacing w:after="0" w:line="240" w:lineRule="auto"/>
      </w:pPr>
      <w:r>
        <w:separator/>
      </w:r>
    </w:p>
  </w:endnote>
  <w:endnote w:type="continuationSeparator" w:id="0">
    <w:p w:rsidR="002111D6" w:rsidRDefault="002111D6" w:rsidP="00211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11D6" w:rsidRPr="002111D6" w:rsidRDefault="002111D6" w:rsidP="002111D6">
    <w:pPr>
      <w:pStyle w:val="Footer"/>
      <w:pBdr>
        <w:top w:val="thinThickSmallGap" w:sz="24" w:space="1" w:color="622423" w:themeColor="accent2" w:themeShade="7F"/>
      </w:pBdr>
      <w:rPr>
        <w:rFonts w:asciiTheme="majorHAnsi" w:hAnsiTheme="maj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1D6" w:rsidRDefault="002111D6" w:rsidP="002111D6">
      <w:pPr>
        <w:spacing w:after="0" w:line="240" w:lineRule="auto"/>
      </w:pPr>
      <w:r>
        <w:separator/>
      </w:r>
    </w:p>
  </w:footnote>
  <w:footnote w:type="continuationSeparator" w:id="0">
    <w:p w:rsidR="002111D6" w:rsidRDefault="002111D6" w:rsidP="002111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32"/>
        <w:szCs w:val="32"/>
      </w:rPr>
      <w:alias w:val="Title"/>
      <w:id w:val="77738743"/>
      <w:placeholder>
        <w:docPart w:val="B31EA41C9D0C4E039079C14C5D047E65"/>
      </w:placeholder>
      <w:dataBinding w:prefixMappings="xmlns:ns0='http://schemas.openxmlformats.org/package/2006/metadata/core-properties' xmlns:ns1='http://purl.org/dc/elements/1.1/'" w:xpath="/ns0:coreProperties[1]/ns1:title[1]" w:storeItemID="{6C3C8BC8-F283-45AE-878A-BAB7291924A1}"/>
      <w:text/>
    </w:sdtPr>
    <w:sdtEndPr/>
    <w:sdtContent>
      <w:p w:rsidR="002111D6" w:rsidRPr="002111D6" w:rsidRDefault="002111D6" w:rsidP="002111D6">
        <w:pPr>
          <w:pStyle w:val="Header"/>
          <w:pBdr>
            <w:bottom w:val="thickThinSmallGap" w:sz="24" w:space="1" w:color="622423" w:themeColor="accent2" w:themeShade="7F"/>
          </w:pBdr>
          <w:jc w:val="right"/>
          <w:rPr>
            <w:rFonts w:ascii="Arial" w:eastAsiaTheme="majorEastAsia" w:hAnsi="Arial" w:cs="Arial"/>
            <w:sz w:val="32"/>
            <w:szCs w:val="32"/>
          </w:rPr>
        </w:pPr>
        <w:r w:rsidRPr="002111D6">
          <w:rPr>
            <w:rFonts w:ascii="Arial" w:eastAsiaTheme="majorEastAsia" w:hAnsi="Arial" w:cs="Arial"/>
            <w:sz w:val="32"/>
            <w:szCs w:val="32"/>
          </w:rPr>
          <w:t>Becoming a STEM Enthusiast</w:t>
        </w:r>
      </w:p>
    </w:sdtContent>
  </w:sdt>
  <w:p w:rsidR="002111D6" w:rsidRPr="002111D6" w:rsidRDefault="002111D6">
    <w:pPr>
      <w:pStyle w:val="Header"/>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457F"/>
    <w:multiLevelType w:val="hybridMultilevel"/>
    <w:tmpl w:val="D7B6EC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3F2E08"/>
    <w:multiLevelType w:val="hybridMultilevel"/>
    <w:tmpl w:val="5E2AE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88148A"/>
    <w:multiLevelType w:val="hybridMultilevel"/>
    <w:tmpl w:val="2D7E8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FF65C63"/>
    <w:multiLevelType w:val="hybridMultilevel"/>
    <w:tmpl w:val="FBBE6C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42435303"/>
    <w:multiLevelType w:val="hybridMultilevel"/>
    <w:tmpl w:val="CDB66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9DB0B41"/>
    <w:multiLevelType w:val="hybridMultilevel"/>
    <w:tmpl w:val="DD86D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276739"/>
    <w:multiLevelType w:val="hybridMultilevel"/>
    <w:tmpl w:val="EB1A0CEC"/>
    <w:lvl w:ilvl="0" w:tplc="2DD0CB5A">
      <w:start w:val="1"/>
      <w:numFmt w:val="bullet"/>
      <w:lvlText w:val="-"/>
      <w:lvlJc w:val="left"/>
      <w:pPr>
        <w:ind w:left="1080" w:hanging="360"/>
      </w:pPr>
      <w:rPr>
        <w:rFonts w:ascii="Calibri" w:eastAsiaTheme="minorHAnsi" w:hAnsi="Calibri" w:cs="Calibri"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59BA02FF"/>
    <w:multiLevelType w:val="hybridMultilevel"/>
    <w:tmpl w:val="22DCDB34"/>
    <w:lvl w:ilvl="0" w:tplc="94B0AD5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5CFB6300"/>
    <w:multiLevelType w:val="hybridMultilevel"/>
    <w:tmpl w:val="86F4D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0427F13"/>
    <w:multiLevelType w:val="hybridMultilevel"/>
    <w:tmpl w:val="F1A83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5"/>
  </w:num>
  <w:num w:numId="4">
    <w:abstractNumId w:val="7"/>
  </w:num>
  <w:num w:numId="5">
    <w:abstractNumId w:val="1"/>
  </w:num>
  <w:num w:numId="6">
    <w:abstractNumId w:val="0"/>
  </w:num>
  <w:num w:numId="7">
    <w:abstractNumId w:val="6"/>
  </w:num>
  <w:num w:numId="8">
    <w:abstractNumId w:val="8"/>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1D6"/>
    <w:rsid w:val="0004528F"/>
    <w:rsid w:val="0006285C"/>
    <w:rsid w:val="00095514"/>
    <w:rsid w:val="000A6524"/>
    <w:rsid w:val="000E6E85"/>
    <w:rsid w:val="00117F87"/>
    <w:rsid w:val="00130504"/>
    <w:rsid w:val="00137BDD"/>
    <w:rsid w:val="001420BE"/>
    <w:rsid w:val="00145A2A"/>
    <w:rsid w:val="00157E1B"/>
    <w:rsid w:val="00174D30"/>
    <w:rsid w:val="00183D0C"/>
    <w:rsid w:val="00194C35"/>
    <w:rsid w:val="001A2ADE"/>
    <w:rsid w:val="00203FE0"/>
    <w:rsid w:val="002111D6"/>
    <w:rsid w:val="0022503D"/>
    <w:rsid w:val="00234D0E"/>
    <w:rsid w:val="002853DD"/>
    <w:rsid w:val="00290E66"/>
    <w:rsid w:val="002A56B9"/>
    <w:rsid w:val="002A6E2F"/>
    <w:rsid w:val="002E0C21"/>
    <w:rsid w:val="002E72C6"/>
    <w:rsid w:val="003039D2"/>
    <w:rsid w:val="00310BE2"/>
    <w:rsid w:val="00335A48"/>
    <w:rsid w:val="00357FE2"/>
    <w:rsid w:val="003842F0"/>
    <w:rsid w:val="00386EE3"/>
    <w:rsid w:val="00387C03"/>
    <w:rsid w:val="003A0568"/>
    <w:rsid w:val="003C5C29"/>
    <w:rsid w:val="003F59AF"/>
    <w:rsid w:val="00410212"/>
    <w:rsid w:val="004258A2"/>
    <w:rsid w:val="00446537"/>
    <w:rsid w:val="00456BA2"/>
    <w:rsid w:val="004E02EB"/>
    <w:rsid w:val="00513EB3"/>
    <w:rsid w:val="00536D63"/>
    <w:rsid w:val="0055138C"/>
    <w:rsid w:val="005B738E"/>
    <w:rsid w:val="005C2844"/>
    <w:rsid w:val="005E7C3C"/>
    <w:rsid w:val="006025A3"/>
    <w:rsid w:val="00612019"/>
    <w:rsid w:val="00612147"/>
    <w:rsid w:val="00632E69"/>
    <w:rsid w:val="00643860"/>
    <w:rsid w:val="00653230"/>
    <w:rsid w:val="006537E4"/>
    <w:rsid w:val="006703B3"/>
    <w:rsid w:val="00671B42"/>
    <w:rsid w:val="006830CC"/>
    <w:rsid w:val="006E202B"/>
    <w:rsid w:val="00706DA5"/>
    <w:rsid w:val="007636C9"/>
    <w:rsid w:val="00765943"/>
    <w:rsid w:val="007C03AA"/>
    <w:rsid w:val="00800ECC"/>
    <w:rsid w:val="008B0365"/>
    <w:rsid w:val="008B242D"/>
    <w:rsid w:val="008C3109"/>
    <w:rsid w:val="00930330"/>
    <w:rsid w:val="009631A8"/>
    <w:rsid w:val="00980C38"/>
    <w:rsid w:val="00982DEF"/>
    <w:rsid w:val="00990B17"/>
    <w:rsid w:val="009A0058"/>
    <w:rsid w:val="009B445E"/>
    <w:rsid w:val="009B7887"/>
    <w:rsid w:val="009C33F4"/>
    <w:rsid w:val="009D4F6A"/>
    <w:rsid w:val="009E7906"/>
    <w:rsid w:val="00A100A3"/>
    <w:rsid w:val="00A2268D"/>
    <w:rsid w:val="00A27F06"/>
    <w:rsid w:val="00A301E3"/>
    <w:rsid w:val="00A40A05"/>
    <w:rsid w:val="00A46DC9"/>
    <w:rsid w:val="00AA3364"/>
    <w:rsid w:val="00AE58D2"/>
    <w:rsid w:val="00B655BF"/>
    <w:rsid w:val="00B7135A"/>
    <w:rsid w:val="00BB320D"/>
    <w:rsid w:val="00BB4BA5"/>
    <w:rsid w:val="00BC7740"/>
    <w:rsid w:val="00C0500E"/>
    <w:rsid w:val="00C355B4"/>
    <w:rsid w:val="00C4365B"/>
    <w:rsid w:val="00C53DCD"/>
    <w:rsid w:val="00CA3E6A"/>
    <w:rsid w:val="00D070E0"/>
    <w:rsid w:val="00D15BD2"/>
    <w:rsid w:val="00D349DD"/>
    <w:rsid w:val="00D35A10"/>
    <w:rsid w:val="00D41547"/>
    <w:rsid w:val="00D52EDE"/>
    <w:rsid w:val="00D8050A"/>
    <w:rsid w:val="00D85B6B"/>
    <w:rsid w:val="00DA2D3A"/>
    <w:rsid w:val="00E444D2"/>
    <w:rsid w:val="00E449C4"/>
    <w:rsid w:val="00E4529B"/>
    <w:rsid w:val="00E6745D"/>
    <w:rsid w:val="00E8667F"/>
    <w:rsid w:val="00EC55FD"/>
    <w:rsid w:val="00EE7CFD"/>
    <w:rsid w:val="00F3512F"/>
    <w:rsid w:val="00F353C8"/>
    <w:rsid w:val="00F534CC"/>
    <w:rsid w:val="00F658A9"/>
    <w:rsid w:val="00F921D8"/>
    <w:rsid w:val="00FC6A47"/>
    <w:rsid w:val="00FE0B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11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11D6"/>
  </w:style>
  <w:style w:type="paragraph" w:styleId="Footer">
    <w:name w:val="footer"/>
    <w:basedOn w:val="Normal"/>
    <w:link w:val="FooterChar"/>
    <w:uiPriority w:val="99"/>
    <w:unhideWhenUsed/>
    <w:rsid w:val="002111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11D6"/>
  </w:style>
  <w:style w:type="paragraph" w:styleId="BalloonText">
    <w:name w:val="Balloon Text"/>
    <w:basedOn w:val="Normal"/>
    <w:link w:val="BalloonTextChar"/>
    <w:uiPriority w:val="99"/>
    <w:semiHidden/>
    <w:unhideWhenUsed/>
    <w:rsid w:val="002111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11D6"/>
    <w:rPr>
      <w:rFonts w:ascii="Tahoma" w:hAnsi="Tahoma" w:cs="Tahoma"/>
      <w:sz w:val="16"/>
      <w:szCs w:val="16"/>
    </w:rPr>
  </w:style>
  <w:style w:type="paragraph" w:styleId="ListParagraph">
    <w:name w:val="List Paragraph"/>
    <w:basedOn w:val="Normal"/>
    <w:uiPriority w:val="34"/>
    <w:qFormat/>
    <w:rsid w:val="00FC6A47"/>
    <w:pPr>
      <w:ind w:left="720"/>
      <w:contextualSpacing/>
    </w:pPr>
  </w:style>
  <w:style w:type="character" w:styleId="Hyperlink">
    <w:name w:val="Hyperlink"/>
    <w:basedOn w:val="DefaultParagraphFont"/>
    <w:uiPriority w:val="99"/>
    <w:unhideWhenUsed/>
    <w:rsid w:val="003842F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11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11D6"/>
  </w:style>
  <w:style w:type="paragraph" w:styleId="Footer">
    <w:name w:val="footer"/>
    <w:basedOn w:val="Normal"/>
    <w:link w:val="FooterChar"/>
    <w:uiPriority w:val="99"/>
    <w:unhideWhenUsed/>
    <w:rsid w:val="002111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11D6"/>
  </w:style>
  <w:style w:type="paragraph" w:styleId="BalloonText">
    <w:name w:val="Balloon Text"/>
    <w:basedOn w:val="Normal"/>
    <w:link w:val="BalloonTextChar"/>
    <w:uiPriority w:val="99"/>
    <w:semiHidden/>
    <w:unhideWhenUsed/>
    <w:rsid w:val="002111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11D6"/>
    <w:rPr>
      <w:rFonts w:ascii="Tahoma" w:hAnsi="Tahoma" w:cs="Tahoma"/>
      <w:sz w:val="16"/>
      <w:szCs w:val="16"/>
    </w:rPr>
  </w:style>
  <w:style w:type="paragraph" w:styleId="ListParagraph">
    <w:name w:val="List Paragraph"/>
    <w:basedOn w:val="Normal"/>
    <w:uiPriority w:val="34"/>
    <w:qFormat/>
    <w:rsid w:val="00FC6A47"/>
    <w:pPr>
      <w:ind w:left="720"/>
      <w:contextualSpacing/>
    </w:pPr>
  </w:style>
  <w:style w:type="character" w:styleId="Hyperlink">
    <w:name w:val="Hyperlink"/>
    <w:basedOn w:val="DefaultParagraphFont"/>
    <w:uiPriority w:val="99"/>
    <w:unhideWhenUsed/>
    <w:rsid w:val="003842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reativecommons.org/licenses/by-nc/2.0/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creativecommons.org/licenses/by-nc/2.0/uk/"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31EA41C9D0C4E039079C14C5D047E65"/>
        <w:category>
          <w:name w:val="General"/>
          <w:gallery w:val="placeholder"/>
        </w:category>
        <w:types>
          <w:type w:val="bbPlcHdr"/>
        </w:types>
        <w:behaviors>
          <w:behavior w:val="content"/>
        </w:behaviors>
        <w:guid w:val="{FAAB2181-2D61-49B6-93DF-5F48D985045D}"/>
      </w:docPartPr>
      <w:docPartBody>
        <w:p w:rsidR="00807F46" w:rsidRDefault="003E1280" w:rsidP="003E1280">
          <w:pPr>
            <w:pStyle w:val="B31EA41C9D0C4E039079C14C5D047E6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3E1280"/>
    <w:rsid w:val="00022C17"/>
    <w:rsid w:val="000B3E62"/>
    <w:rsid w:val="001B346D"/>
    <w:rsid w:val="00251D88"/>
    <w:rsid w:val="003E1280"/>
    <w:rsid w:val="00507236"/>
    <w:rsid w:val="006E41AA"/>
    <w:rsid w:val="00807F46"/>
    <w:rsid w:val="00AE774E"/>
    <w:rsid w:val="00B416F9"/>
    <w:rsid w:val="00C729C6"/>
    <w:rsid w:val="00CC0427"/>
    <w:rsid w:val="00CD017F"/>
    <w:rsid w:val="00CE159B"/>
    <w:rsid w:val="00D11B02"/>
    <w:rsid w:val="00E2617D"/>
    <w:rsid w:val="00F04563"/>
    <w:rsid w:val="00FE3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F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7322857E0CA4E96BFFDD56EC9473F2C">
    <w:name w:val="D7322857E0CA4E96BFFDD56EC9473F2C"/>
    <w:rsid w:val="003E1280"/>
  </w:style>
  <w:style w:type="paragraph" w:customStyle="1" w:styleId="3163328422D94B92B51ACFC37114005E">
    <w:name w:val="3163328422D94B92B51ACFC37114005E"/>
    <w:rsid w:val="003E1280"/>
  </w:style>
  <w:style w:type="paragraph" w:customStyle="1" w:styleId="B31EA41C9D0C4E039079C14C5D047E65">
    <w:name w:val="B31EA41C9D0C4E039079C14C5D047E65"/>
    <w:rsid w:val="003E1280"/>
  </w:style>
  <w:style w:type="paragraph" w:customStyle="1" w:styleId="21C0B82AC107444D9FBDA4446E0AA74C">
    <w:name w:val="21C0B82AC107444D9FBDA4446E0AA74C"/>
    <w:rsid w:val="003E128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D7EFD-6099-4103-BE5B-044227563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7C8C5F27.dotm</Template>
  <TotalTime>6</TotalTime>
  <Pages>3</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Becoming a STEM Enthusiast</vt:lpstr>
    </vt:vector>
  </TitlesOfParts>
  <Company>Microsoft</Company>
  <LinksUpToDate>false</LinksUpToDate>
  <CharactersWithSpaces>4180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Becoming a STEM Enthusiast</dc:title>
  <dc:creator>Tracey Sweet</dc:creator>
  <cp:lastModifiedBy>Ruth Waring</cp:lastModifiedBy>
  <cp:revision>5</cp:revision>
  <dcterms:created xsi:type="dcterms:W3CDTF">2012-07-04T10:27:00Z</dcterms:created>
  <dcterms:modified xsi:type="dcterms:W3CDTF">2012-07-05T13:01:00Z</dcterms:modified>
</cp:coreProperties>
</file>