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56675" w:rsidRDefault="00156675" w:rsidP="006108F7">
      <w:pPr>
        <w:jc w:val="center"/>
        <w:rPr>
          <w:b/>
          <w:sz w:val="24"/>
          <w:szCs w:val="24"/>
        </w:rPr>
      </w:pPr>
    </w:p>
    <w:p w:rsidR="006108F7" w:rsidRPr="00156675" w:rsidRDefault="006108F7" w:rsidP="006108F7">
      <w:pPr>
        <w:jc w:val="center"/>
        <w:rPr>
          <w:b/>
          <w:sz w:val="32"/>
          <w:szCs w:val="32"/>
        </w:rPr>
      </w:pPr>
      <w:r w:rsidRPr="00156675">
        <w:rPr>
          <w:b/>
          <w:sz w:val="32"/>
          <w:szCs w:val="32"/>
        </w:rPr>
        <w:t xml:space="preserve">Practice Transfer Adopter Evaluation Template for </w:t>
      </w:r>
    </w:p>
    <w:p w:rsidR="006108F7" w:rsidRPr="00156675" w:rsidRDefault="006108F7" w:rsidP="006108F7">
      <w:pPr>
        <w:jc w:val="center"/>
        <w:rPr>
          <w:b/>
          <w:sz w:val="32"/>
          <w:szCs w:val="32"/>
        </w:rPr>
      </w:pPr>
      <w:r w:rsidRPr="00156675">
        <w:rPr>
          <w:b/>
          <w:sz w:val="32"/>
          <w:szCs w:val="32"/>
        </w:rPr>
        <w:t>‘Developing a student-led employability audit tool-kit’</w:t>
      </w:r>
    </w:p>
    <w:p w:rsidR="00FB7ED3" w:rsidRDefault="00FB7ED3" w:rsidP="00FB7ED3">
      <w:pPr>
        <w:spacing w:after="120"/>
      </w:pPr>
    </w:p>
    <w:p w:rsidR="00FB7ED3" w:rsidRDefault="00FB7ED3" w:rsidP="00FB7ED3">
      <w:pPr>
        <w:spacing w:after="120"/>
      </w:pPr>
      <w:proofErr w:type="spellStart"/>
      <w:r>
        <w:t>Tasnim</w:t>
      </w:r>
      <w:proofErr w:type="spellEnd"/>
      <w:r>
        <w:t xml:space="preserve"> </w:t>
      </w:r>
      <w:proofErr w:type="spellStart"/>
      <w:r>
        <w:t>Munshi</w:t>
      </w:r>
      <w:proofErr w:type="spellEnd"/>
      <w:r>
        <w:t xml:space="preserve">, </w:t>
      </w:r>
      <w:r>
        <w:t>University of Bradford</w:t>
      </w:r>
    </w:p>
    <w:p w:rsidR="00FB7ED3" w:rsidRPr="006549F5" w:rsidRDefault="00FB7ED3" w:rsidP="00FB7ED3">
      <w:pPr>
        <w:spacing w:after="120"/>
      </w:pPr>
      <w:hyperlink r:id="rId7" w:history="1">
        <w:r w:rsidRPr="002E5493">
          <w:rPr>
            <w:rStyle w:val="Hyperlink"/>
          </w:rPr>
          <w:t>t.munshi@bradford.ac.uk</w:t>
        </w:r>
      </w:hyperlink>
      <w:r>
        <w:t xml:space="preserve"> </w:t>
      </w:r>
    </w:p>
    <w:p w:rsidR="00B370D6" w:rsidRPr="006549F5" w:rsidRDefault="00B370D6" w:rsidP="00FB7ED3">
      <w:pPr>
        <w:rPr>
          <w:b/>
          <w:sz w:val="24"/>
          <w:szCs w:val="24"/>
        </w:rPr>
      </w:pPr>
    </w:p>
    <w:p w:rsidR="006108F7" w:rsidRPr="00156675" w:rsidRDefault="006108F7" w:rsidP="00B370D6">
      <w:pPr>
        <w:spacing w:after="120"/>
        <w:rPr>
          <w:b/>
          <w:sz w:val="28"/>
          <w:szCs w:val="28"/>
        </w:rPr>
      </w:pPr>
      <w:r w:rsidRPr="00156675">
        <w:rPr>
          <w:b/>
          <w:sz w:val="28"/>
          <w:szCs w:val="28"/>
        </w:rPr>
        <w:t>Achievements to Date</w:t>
      </w:r>
    </w:p>
    <w:p w:rsidR="006108F7" w:rsidRPr="00156675" w:rsidRDefault="006108F7" w:rsidP="00B370D6">
      <w:pPr>
        <w:spacing w:after="120"/>
        <w:rPr>
          <w:i/>
        </w:rPr>
      </w:pPr>
      <w:r w:rsidRPr="00156675">
        <w:rPr>
          <w:i/>
        </w:rPr>
        <w:t>Produce a narrative of your progress to date in adopting this project. Include details of numbers of students involved or engaged, recruitment of students, meetings, and what has been discovered from completing the audit.</w:t>
      </w:r>
    </w:p>
    <w:p w:rsidR="006108F7" w:rsidRDefault="00156675" w:rsidP="00B370D6">
      <w:pPr>
        <w:spacing w:after="120"/>
      </w:pPr>
      <w:r>
        <w:br/>
      </w:r>
      <w:r w:rsidR="00312664">
        <w:t xml:space="preserve">The project started in January 2012 and we decided to follow the model that Barrie Cooper carried out in terms of his student-led project. 6 students were involved in the detailed audit of all of our modules but we also carried out questionnaires initially to all of our first year students and second year students of what they thought was important to be included in the degree programmes and what they thought they had achieved.  This involved around 130 students. Recruitment of students for the audit was relatively straightforward and students from the second year (2) and third year (4) were recruited.  Meetings took place amongst the students after an initial meeting with the project lead and the students carried out the project quite independently. </w:t>
      </w:r>
    </w:p>
    <w:p w:rsidR="00312664" w:rsidRDefault="00312664" w:rsidP="00B370D6">
      <w:pPr>
        <w:spacing w:after="120"/>
      </w:pPr>
      <w:r>
        <w:t>The audit has hi</w:t>
      </w:r>
      <w:r w:rsidR="00FB7ED3">
        <w:t>ghlighted some important issues;</w:t>
      </w:r>
      <w:r>
        <w:t xml:space="preserve"> we had embedded skills into our modules as we thought that these were very important. However</w:t>
      </w:r>
      <w:r w:rsidR="00FB7ED3">
        <w:t>,</w:t>
      </w:r>
      <w:r>
        <w:t xml:space="preserve"> students found it difficult to find them or relate them to transferable skills.  </w:t>
      </w:r>
    </w:p>
    <w:p w:rsidR="006108F7" w:rsidRPr="00156675" w:rsidRDefault="00156675" w:rsidP="00B370D6">
      <w:pPr>
        <w:spacing w:after="120"/>
        <w:rPr>
          <w:b/>
          <w:sz w:val="28"/>
          <w:szCs w:val="28"/>
        </w:rPr>
      </w:pPr>
      <w:r>
        <w:rPr>
          <w:b/>
          <w:sz w:val="28"/>
          <w:szCs w:val="28"/>
        </w:rPr>
        <w:br/>
      </w:r>
      <w:r w:rsidR="006108F7" w:rsidRPr="00156675">
        <w:rPr>
          <w:b/>
          <w:sz w:val="28"/>
          <w:szCs w:val="28"/>
        </w:rPr>
        <w:t>Project Outputs</w:t>
      </w:r>
    </w:p>
    <w:p w:rsidR="006108F7" w:rsidRPr="00156675" w:rsidRDefault="006108F7" w:rsidP="00B370D6">
      <w:pPr>
        <w:spacing w:after="120"/>
        <w:rPr>
          <w:i/>
        </w:rPr>
      </w:pPr>
      <w:r w:rsidRPr="00156675">
        <w:rPr>
          <w:i/>
        </w:rPr>
        <w:t>Describe any milestones or outputs that have occurred in carrying out this audit such as progress to completing final report and outline any changes or additions that will be implemented as a result of the audit</w:t>
      </w:r>
      <w:r w:rsidR="00156675">
        <w:rPr>
          <w:i/>
        </w:rPr>
        <w:t>.</w:t>
      </w:r>
    </w:p>
    <w:p w:rsidR="006108F7" w:rsidRDefault="00156675" w:rsidP="00B370D6">
      <w:pPr>
        <w:spacing w:after="120"/>
      </w:pPr>
      <w:r>
        <w:br/>
      </w:r>
      <w:r w:rsidR="00312664">
        <w:t>Changes that will take pl</w:t>
      </w:r>
      <w:r w:rsidR="00FB7ED3">
        <w:t>ace as a result of this audit are</w:t>
      </w:r>
      <w:r w:rsidR="00312664">
        <w:t xml:space="preserve"> to highlight the importance of the transferable skills and for a skills audit for each student to be carried out as part of the</w:t>
      </w:r>
      <w:r w:rsidR="00FB7ED3">
        <w:t>ir</w:t>
      </w:r>
      <w:r w:rsidR="00312664">
        <w:t xml:space="preserve"> P</w:t>
      </w:r>
      <w:r w:rsidR="00FB7ED3">
        <w:t xml:space="preserve">ersonal </w:t>
      </w:r>
      <w:r w:rsidR="00312664">
        <w:t>D</w:t>
      </w:r>
      <w:r w:rsidR="00FB7ED3">
        <w:t xml:space="preserve">evelopment </w:t>
      </w:r>
      <w:r w:rsidR="00312664">
        <w:t>P</w:t>
      </w:r>
      <w:r w:rsidR="00FB7ED3">
        <w:t>ortfolio (PDP)</w:t>
      </w:r>
      <w:r w:rsidR="00312664">
        <w:t xml:space="preserve"> </w:t>
      </w:r>
      <w:r w:rsidR="00FB7ED3">
        <w:t xml:space="preserve">so that they can </w:t>
      </w:r>
      <w:r w:rsidR="00312664">
        <w:t>identify any</w:t>
      </w:r>
      <w:r w:rsidR="00FB7ED3">
        <w:t xml:space="preserve"> skills</w:t>
      </w:r>
      <w:r w:rsidR="00312664">
        <w:t xml:space="preserve"> deficiencies themselves. </w:t>
      </w:r>
    </w:p>
    <w:p w:rsidR="006108F7" w:rsidRPr="00156675" w:rsidRDefault="00156675" w:rsidP="00B370D6">
      <w:pPr>
        <w:spacing w:after="120"/>
        <w:rPr>
          <w:b/>
          <w:sz w:val="28"/>
          <w:szCs w:val="28"/>
        </w:rPr>
      </w:pPr>
      <w:r>
        <w:rPr>
          <w:b/>
          <w:sz w:val="28"/>
          <w:szCs w:val="28"/>
        </w:rPr>
        <w:br/>
      </w:r>
      <w:r w:rsidR="006108F7" w:rsidRPr="00156675">
        <w:rPr>
          <w:b/>
          <w:sz w:val="28"/>
          <w:szCs w:val="28"/>
        </w:rPr>
        <w:t>Issues</w:t>
      </w:r>
    </w:p>
    <w:p w:rsidR="006108F7" w:rsidRPr="00156675" w:rsidRDefault="006549F5" w:rsidP="00B370D6">
      <w:pPr>
        <w:spacing w:after="120"/>
        <w:rPr>
          <w:i/>
        </w:rPr>
      </w:pPr>
      <w:r w:rsidRPr="00156675">
        <w:rPr>
          <w:i/>
        </w:rPr>
        <w:t>Outline any issues that have occurred to date with details of the issues and how it has been overcome or if ongoing, how it is being addressed. What has been the most challenging part of this audit?</w:t>
      </w:r>
    </w:p>
    <w:p w:rsidR="00B370D6" w:rsidRDefault="00156675" w:rsidP="00B370D6">
      <w:pPr>
        <w:spacing w:after="120"/>
      </w:pPr>
      <w:r>
        <w:br/>
      </w:r>
      <w:r w:rsidR="00312664">
        <w:t>The most challenging part of this audit has definitely been the timescale. If the project had started last summer then I think we would have involved a bigger cohort of students. Most of the work was carried out after the May exams and the final report is still ongoing.</w:t>
      </w:r>
    </w:p>
    <w:p w:rsidR="00FB7ED3" w:rsidRDefault="00FB7ED3" w:rsidP="00B370D6">
      <w:pPr>
        <w:spacing w:after="120"/>
        <w:rPr>
          <w:b/>
          <w:sz w:val="28"/>
          <w:szCs w:val="28"/>
        </w:rPr>
      </w:pPr>
    </w:p>
    <w:p w:rsidR="00B370D6" w:rsidRPr="00156675" w:rsidRDefault="00B370D6" w:rsidP="00B370D6">
      <w:pPr>
        <w:spacing w:after="120"/>
        <w:rPr>
          <w:b/>
          <w:sz w:val="28"/>
          <w:szCs w:val="28"/>
        </w:rPr>
      </w:pPr>
      <w:r w:rsidRPr="00156675">
        <w:rPr>
          <w:b/>
          <w:sz w:val="28"/>
          <w:szCs w:val="28"/>
        </w:rPr>
        <w:t>Materials</w:t>
      </w:r>
    </w:p>
    <w:p w:rsidR="006549F5" w:rsidRPr="00156675" w:rsidRDefault="00B370D6" w:rsidP="00B370D6">
      <w:pPr>
        <w:spacing w:after="120"/>
        <w:rPr>
          <w:i/>
        </w:rPr>
      </w:pPr>
      <w:r w:rsidRPr="00156675">
        <w:rPr>
          <w:i/>
        </w:rPr>
        <w:t>How did you adapt the materials to suit your own needs? Can you suggest any changes for us to ma</w:t>
      </w:r>
      <w:r w:rsidR="00156675" w:rsidRPr="00156675">
        <w:rPr>
          <w:i/>
        </w:rPr>
        <w:t>ke to help others in using them?</w:t>
      </w:r>
    </w:p>
    <w:p w:rsidR="00156675" w:rsidRDefault="00156675" w:rsidP="00B370D6">
      <w:pPr>
        <w:spacing w:after="120"/>
      </w:pPr>
    </w:p>
    <w:p w:rsidR="00B370D6" w:rsidRDefault="00312664" w:rsidP="00B370D6">
      <w:pPr>
        <w:spacing w:after="120"/>
      </w:pPr>
      <w:r>
        <w:t xml:space="preserve">The materials provided were excellent </w:t>
      </w:r>
      <w:r w:rsidR="00FB7ED3">
        <w:t xml:space="preserve">– </w:t>
      </w:r>
      <w:r>
        <w:t>we used them as we received them</w:t>
      </w:r>
      <w:r w:rsidR="00FB7ED3">
        <w:t>,</w:t>
      </w:r>
      <w:r>
        <w:t xml:space="preserve"> other than adapting some of the skills.</w:t>
      </w:r>
    </w:p>
    <w:p w:rsidR="006549F5" w:rsidRPr="00156675" w:rsidRDefault="00156675" w:rsidP="00B370D6">
      <w:pPr>
        <w:spacing w:after="120"/>
        <w:rPr>
          <w:b/>
          <w:sz w:val="28"/>
          <w:szCs w:val="28"/>
        </w:rPr>
      </w:pPr>
      <w:r>
        <w:rPr>
          <w:b/>
          <w:sz w:val="28"/>
          <w:szCs w:val="28"/>
        </w:rPr>
        <w:br/>
      </w:r>
      <w:r w:rsidR="006549F5" w:rsidRPr="00156675">
        <w:rPr>
          <w:b/>
          <w:sz w:val="28"/>
          <w:szCs w:val="28"/>
        </w:rPr>
        <w:t>Dissemination</w:t>
      </w:r>
    </w:p>
    <w:p w:rsidR="006549F5" w:rsidRPr="00156675" w:rsidRDefault="006549F5" w:rsidP="00B370D6">
      <w:pPr>
        <w:spacing w:after="120"/>
        <w:rPr>
          <w:i/>
        </w:rPr>
      </w:pPr>
      <w:r w:rsidRPr="00156675">
        <w:rPr>
          <w:i/>
        </w:rPr>
        <w:t>Outline the progress made on dissemination activity associated with this project. Provide details of the dissemination event that you held (are holding) such as attendees, numbers, content, feedback and benefits.</w:t>
      </w:r>
    </w:p>
    <w:p w:rsidR="006549F5" w:rsidRDefault="00156675" w:rsidP="00B370D6">
      <w:pPr>
        <w:spacing w:after="120"/>
      </w:pPr>
      <w:r>
        <w:br/>
      </w:r>
      <w:r w:rsidR="00FB7ED3">
        <w:t>A</w:t>
      </w:r>
      <w:r w:rsidR="00815E80">
        <w:t xml:space="preserve"> dissemination event will take place at the Annual L</w:t>
      </w:r>
      <w:r>
        <w:t>earning</w:t>
      </w:r>
      <w:r w:rsidR="00815E80">
        <w:t xml:space="preserve"> &amp; T</w:t>
      </w:r>
      <w:r>
        <w:t>eaching</w:t>
      </w:r>
      <w:r w:rsidR="00815E80">
        <w:t xml:space="preserve"> conference. Numbers of attendees will be around 200. Benefit will be to the whole university and the careers team have also been involved in this audit</w:t>
      </w:r>
      <w:r w:rsidR="00FB7ED3">
        <w:t>.</w:t>
      </w:r>
    </w:p>
    <w:p w:rsidR="00815E80" w:rsidRDefault="00815E80" w:rsidP="00B370D6">
      <w:pPr>
        <w:spacing w:after="120"/>
        <w:rPr>
          <w:b/>
        </w:rPr>
      </w:pPr>
    </w:p>
    <w:p w:rsidR="006549F5" w:rsidRPr="00156675" w:rsidRDefault="006549F5" w:rsidP="00B370D6">
      <w:pPr>
        <w:spacing w:after="120"/>
        <w:rPr>
          <w:b/>
          <w:sz w:val="28"/>
          <w:szCs w:val="28"/>
        </w:rPr>
      </w:pPr>
      <w:r w:rsidRPr="00156675">
        <w:rPr>
          <w:b/>
          <w:sz w:val="28"/>
          <w:szCs w:val="28"/>
        </w:rPr>
        <w:t>Evaluation</w:t>
      </w:r>
    </w:p>
    <w:p w:rsidR="006549F5" w:rsidRPr="00156675" w:rsidRDefault="006549F5" w:rsidP="00B370D6">
      <w:pPr>
        <w:spacing w:after="120"/>
        <w:rPr>
          <w:i/>
        </w:rPr>
      </w:pPr>
      <w:r w:rsidRPr="00156675">
        <w:rPr>
          <w:i/>
        </w:rPr>
        <w:t>Describe the final evaluation and how it will demonstrate the impact/work on the project. Can you give information on your chosen evaluation methods and how you will demo</w:t>
      </w:r>
      <w:r w:rsidR="00156675">
        <w:rPr>
          <w:i/>
        </w:rPr>
        <w:t>nstrate the impact of the audit?</w:t>
      </w:r>
    </w:p>
    <w:p w:rsidR="006549F5" w:rsidRDefault="00156675" w:rsidP="00B370D6">
      <w:pPr>
        <w:spacing w:after="120"/>
      </w:pPr>
      <w:r>
        <w:br/>
      </w:r>
      <w:proofErr w:type="gramStart"/>
      <w:r w:rsidR="00815E80">
        <w:t>An</w:t>
      </w:r>
      <w:proofErr w:type="gramEnd"/>
      <w:r w:rsidR="00815E80">
        <w:t xml:space="preserve"> </w:t>
      </w:r>
      <w:proofErr w:type="spellStart"/>
      <w:r w:rsidR="00815E80">
        <w:t>MChem</w:t>
      </w:r>
      <w:proofErr w:type="spellEnd"/>
      <w:r w:rsidR="00815E80">
        <w:t xml:space="preserve"> student will be taking this project forward and we will be using the audit to guide some of our module changes. The impact has already been seen by the students who </w:t>
      </w:r>
      <w:r w:rsidR="00FB7ED3">
        <w:t>have carried out the project;</w:t>
      </w:r>
      <w:r w:rsidR="00815E80">
        <w:t xml:space="preserve"> more students as part of a 4</w:t>
      </w:r>
      <w:r w:rsidR="00815E80" w:rsidRPr="00815E80">
        <w:rPr>
          <w:vertAlign w:val="superscript"/>
        </w:rPr>
        <w:t>th</w:t>
      </w:r>
      <w:r w:rsidR="00815E80">
        <w:t xml:space="preserve"> year module will carry out this audit</w:t>
      </w:r>
      <w:r w:rsidR="00FB7ED3">
        <w:t>,</w:t>
      </w:r>
      <w:r w:rsidR="00815E80">
        <w:t xml:space="preserve"> and this will feature in the PDP.</w:t>
      </w:r>
    </w:p>
    <w:p w:rsidR="006549F5" w:rsidRPr="00156675" w:rsidRDefault="00156675" w:rsidP="00B370D6">
      <w:pPr>
        <w:spacing w:after="120"/>
        <w:rPr>
          <w:b/>
          <w:sz w:val="28"/>
          <w:szCs w:val="28"/>
        </w:rPr>
      </w:pPr>
      <w:r>
        <w:rPr>
          <w:b/>
          <w:sz w:val="28"/>
          <w:szCs w:val="28"/>
        </w:rPr>
        <w:br/>
      </w:r>
      <w:r w:rsidR="006549F5" w:rsidRPr="00156675">
        <w:rPr>
          <w:b/>
          <w:sz w:val="28"/>
          <w:szCs w:val="28"/>
        </w:rPr>
        <w:t>Sustainability</w:t>
      </w:r>
    </w:p>
    <w:p w:rsidR="006549F5" w:rsidRPr="00156675" w:rsidRDefault="006549F5" w:rsidP="00B370D6">
      <w:pPr>
        <w:spacing w:after="120"/>
        <w:rPr>
          <w:i/>
        </w:rPr>
      </w:pPr>
      <w:r w:rsidRPr="00156675">
        <w:rPr>
          <w:i/>
        </w:rPr>
        <w:t>Outline the progress you have made to thinking about sustainability and any benefits to your HEI or changes that will be implemented as a result of adopting this project. Are they sustainable into the future?</w:t>
      </w:r>
    </w:p>
    <w:p w:rsidR="006549F5" w:rsidRDefault="00156675" w:rsidP="00B370D6">
      <w:pPr>
        <w:spacing w:after="120"/>
      </w:pPr>
      <w:r>
        <w:br/>
      </w:r>
      <w:r w:rsidR="00FB7ED3">
        <w:t xml:space="preserve">Definitely sustainable; </w:t>
      </w:r>
      <w:r w:rsidR="00815E80">
        <w:t>changes will not be made to the overall programme but will be made at the module level</w:t>
      </w:r>
      <w:r w:rsidR="00FB7ED3">
        <w:t>,</w:t>
      </w:r>
      <w:r w:rsidR="00815E80">
        <w:t xml:space="preserve"> as some </w:t>
      </w:r>
      <w:r w:rsidR="00FB7ED3">
        <w:t xml:space="preserve">missing </w:t>
      </w:r>
      <w:r w:rsidR="00815E80">
        <w:t xml:space="preserve">skills were identified such as </w:t>
      </w:r>
      <w:r w:rsidR="00FB7ED3">
        <w:t>‘</w:t>
      </w:r>
      <w:r w:rsidR="00815E80">
        <w:t>commercial awareness</w:t>
      </w:r>
      <w:r w:rsidR="00FB7ED3">
        <w:t>’</w:t>
      </w:r>
      <w:r w:rsidR="00815E80">
        <w:t xml:space="preserve">.  These are now being implanted as part of a green chemistry project on </w:t>
      </w:r>
      <w:r>
        <w:pgNum/>
      </w:r>
      <w:r w:rsidR="00FB7ED3">
        <w:t>E</w:t>
      </w:r>
      <w:r>
        <w:t>nterprise</w:t>
      </w:r>
      <w:r w:rsidR="00815E80">
        <w:t>.</w:t>
      </w:r>
    </w:p>
    <w:p w:rsidR="006549F5" w:rsidRPr="00156675" w:rsidRDefault="00156675" w:rsidP="00B370D6">
      <w:pPr>
        <w:spacing w:after="120"/>
        <w:rPr>
          <w:b/>
          <w:sz w:val="28"/>
          <w:szCs w:val="28"/>
        </w:rPr>
      </w:pPr>
      <w:r>
        <w:rPr>
          <w:b/>
          <w:sz w:val="28"/>
          <w:szCs w:val="28"/>
        </w:rPr>
        <w:br/>
      </w:r>
      <w:r w:rsidR="006549F5" w:rsidRPr="00156675">
        <w:rPr>
          <w:b/>
          <w:sz w:val="28"/>
          <w:szCs w:val="28"/>
        </w:rPr>
        <w:t>Support</w:t>
      </w:r>
      <w:r>
        <w:rPr>
          <w:b/>
          <w:sz w:val="28"/>
          <w:szCs w:val="28"/>
        </w:rPr>
        <w:t xml:space="preserve"> </w:t>
      </w:r>
      <w:r w:rsidR="006549F5" w:rsidRPr="00156675">
        <w:rPr>
          <w:b/>
          <w:sz w:val="28"/>
          <w:szCs w:val="28"/>
        </w:rPr>
        <w:t>/</w:t>
      </w:r>
      <w:r>
        <w:rPr>
          <w:b/>
          <w:sz w:val="28"/>
          <w:szCs w:val="28"/>
        </w:rPr>
        <w:t xml:space="preserve"> </w:t>
      </w:r>
      <w:r w:rsidR="006549F5" w:rsidRPr="00156675">
        <w:rPr>
          <w:b/>
          <w:sz w:val="28"/>
          <w:szCs w:val="28"/>
        </w:rPr>
        <w:t>Feedback to Exeter</w:t>
      </w:r>
    </w:p>
    <w:p w:rsidR="006549F5" w:rsidRPr="00156675" w:rsidRDefault="006549F5" w:rsidP="00B370D6">
      <w:pPr>
        <w:spacing w:after="120"/>
        <w:rPr>
          <w:i/>
        </w:rPr>
      </w:pPr>
      <w:r w:rsidRPr="00156675">
        <w:rPr>
          <w:i/>
        </w:rPr>
        <w:t>Reflect on the support that has been available during your audit and the overall instruction/direction. Remark any comments/criticisms or general feedback.</w:t>
      </w:r>
    </w:p>
    <w:p w:rsidR="00156675" w:rsidRDefault="00156675" w:rsidP="00B370D6">
      <w:pPr>
        <w:spacing w:after="120"/>
      </w:pPr>
      <w:r>
        <w:br/>
      </w:r>
      <w:r w:rsidR="00815E80">
        <w:t>The support that has been received from Barrie has been excellent. He visited us initially as we could not attend the meeting and Chloe the admi</w:t>
      </w:r>
      <w:bookmarkStart w:id="0" w:name="_GoBack"/>
      <w:bookmarkEnd w:id="0"/>
      <w:r w:rsidR="00815E80">
        <w:t>nistrator has also been excellent in providing general guidance and material.</w:t>
      </w:r>
    </w:p>
    <w:sectPr w:rsidR="00156675" w:rsidSect="006108F7">
      <w:headerReference w:type="default" r:id="rId8"/>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F54E0" w:rsidRDefault="00EF54E0" w:rsidP="006108F7">
      <w:pPr>
        <w:spacing w:after="0" w:line="240" w:lineRule="auto"/>
      </w:pPr>
      <w:r>
        <w:separator/>
      </w:r>
    </w:p>
  </w:endnote>
  <w:endnote w:type="continuationSeparator" w:id="0">
    <w:p w:rsidR="00EF54E0" w:rsidRDefault="00EF54E0" w:rsidP="006108F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F54E0" w:rsidRDefault="00EF54E0" w:rsidP="006108F7">
      <w:pPr>
        <w:spacing w:after="0" w:line="240" w:lineRule="auto"/>
      </w:pPr>
      <w:r>
        <w:separator/>
      </w:r>
    </w:p>
  </w:footnote>
  <w:footnote w:type="continuationSeparator" w:id="0">
    <w:p w:rsidR="00EF54E0" w:rsidRDefault="00EF54E0" w:rsidP="006108F7">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108F7" w:rsidRDefault="006108F7">
    <w:pPr>
      <w:pStyle w:val="Header"/>
    </w:pPr>
    <w:r w:rsidRPr="006108F7">
      <w:rPr>
        <w:noProof/>
      </w:rPr>
      <w:drawing>
        <wp:inline distT="0" distB="0" distL="0" distR="0" wp14:anchorId="786A1848" wp14:editId="193276D3">
          <wp:extent cx="1714500" cy="752475"/>
          <wp:effectExtent l="19050" t="0" r="0" b="0"/>
          <wp:docPr id="1" name="Picture 1" descr="UofE_colou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UofE_colour"/>
                  <pic:cNvPicPr>
                    <a:picLocks noChangeAspect="1" noChangeArrowheads="1"/>
                  </pic:cNvPicPr>
                </pic:nvPicPr>
                <pic:blipFill>
                  <a:blip r:embed="rId1" cstate="print"/>
                  <a:srcRect/>
                  <a:stretch>
                    <a:fillRect/>
                  </a:stretch>
                </pic:blipFill>
                <pic:spPr bwMode="auto">
                  <a:xfrm>
                    <a:off x="0" y="0"/>
                    <a:ext cx="1714500" cy="752475"/>
                  </a:xfrm>
                  <a:prstGeom prst="rect">
                    <a:avLst/>
                  </a:prstGeom>
                  <a:noFill/>
                  <a:ln w="9525">
                    <a:noFill/>
                    <a:miter lim="800000"/>
                    <a:headEnd/>
                    <a:tailEnd/>
                  </a:ln>
                </pic:spPr>
              </pic:pic>
            </a:graphicData>
          </a:graphic>
        </wp:inline>
      </w:drawing>
    </w:r>
    <w:r>
      <w:ptab w:relativeTo="margin" w:alignment="center" w:leader="none"/>
    </w:r>
    <w:r>
      <w:ptab w:relativeTo="margin" w:alignment="right" w:leader="none"/>
    </w:r>
    <w:r>
      <w:rPr>
        <w:noProof/>
      </w:rPr>
      <w:drawing>
        <wp:inline distT="0" distB="0" distL="0" distR="0" wp14:anchorId="40054003" wp14:editId="2475983F">
          <wp:extent cx="1621208" cy="616688"/>
          <wp:effectExtent l="19050" t="0" r="0" b="0"/>
          <wp:docPr id="3" name="Picture 2" descr="C:\Users\cc470\AppData\Local\Temp\de66jjpw.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cc470\AppData\Local\Temp\de66jjpw.bmp"/>
                  <pic:cNvPicPr>
                    <a:picLocks noChangeAspect="1" noChangeArrowheads="1"/>
                  </pic:cNvPicPr>
                </pic:nvPicPr>
                <pic:blipFill>
                  <a:blip r:embed="rId2"/>
                  <a:srcRect/>
                  <a:stretch>
                    <a:fillRect/>
                  </a:stretch>
                </pic:blipFill>
                <pic:spPr bwMode="auto">
                  <a:xfrm>
                    <a:off x="0" y="0"/>
                    <a:ext cx="1636751" cy="622600"/>
                  </a:xfrm>
                  <a:prstGeom prst="rect">
                    <a:avLst/>
                  </a:prstGeom>
                  <a:noFill/>
                  <a:ln w="9525">
                    <a:noFill/>
                    <a:miter lim="800000"/>
                    <a:headEnd/>
                    <a:tailEnd/>
                  </a:ln>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108F7"/>
    <w:rsid w:val="00126590"/>
    <w:rsid w:val="00156675"/>
    <w:rsid w:val="002B7DCD"/>
    <w:rsid w:val="00312664"/>
    <w:rsid w:val="00386193"/>
    <w:rsid w:val="006108F7"/>
    <w:rsid w:val="006507F5"/>
    <w:rsid w:val="006549F5"/>
    <w:rsid w:val="007375C6"/>
    <w:rsid w:val="00815E80"/>
    <w:rsid w:val="009D370B"/>
    <w:rsid w:val="00AF7131"/>
    <w:rsid w:val="00B370D6"/>
    <w:rsid w:val="00EF54E0"/>
    <w:rsid w:val="00FB7ED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6108F7"/>
    <w:pPr>
      <w:tabs>
        <w:tab w:val="center" w:pos="4513"/>
        <w:tab w:val="right" w:pos="9026"/>
      </w:tabs>
      <w:spacing w:after="0" w:line="240" w:lineRule="auto"/>
    </w:pPr>
  </w:style>
  <w:style w:type="character" w:customStyle="1" w:styleId="HeaderChar">
    <w:name w:val="Header Char"/>
    <w:basedOn w:val="DefaultParagraphFont"/>
    <w:link w:val="Header"/>
    <w:uiPriority w:val="99"/>
    <w:semiHidden/>
    <w:rsid w:val="006108F7"/>
  </w:style>
  <w:style w:type="paragraph" w:styleId="Footer">
    <w:name w:val="footer"/>
    <w:basedOn w:val="Normal"/>
    <w:link w:val="FooterChar"/>
    <w:uiPriority w:val="99"/>
    <w:semiHidden/>
    <w:unhideWhenUsed/>
    <w:rsid w:val="006108F7"/>
    <w:pPr>
      <w:tabs>
        <w:tab w:val="center" w:pos="4513"/>
        <w:tab w:val="right" w:pos="9026"/>
      </w:tabs>
      <w:spacing w:after="0" w:line="240" w:lineRule="auto"/>
    </w:pPr>
  </w:style>
  <w:style w:type="character" w:customStyle="1" w:styleId="FooterChar">
    <w:name w:val="Footer Char"/>
    <w:basedOn w:val="DefaultParagraphFont"/>
    <w:link w:val="Footer"/>
    <w:uiPriority w:val="99"/>
    <w:semiHidden/>
    <w:rsid w:val="006108F7"/>
  </w:style>
  <w:style w:type="paragraph" w:styleId="BalloonText">
    <w:name w:val="Balloon Text"/>
    <w:basedOn w:val="Normal"/>
    <w:link w:val="BalloonTextChar"/>
    <w:uiPriority w:val="99"/>
    <w:semiHidden/>
    <w:unhideWhenUsed/>
    <w:rsid w:val="006108F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108F7"/>
    <w:rPr>
      <w:rFonts w:ascii="Tahoma" w:hAnsi="Tahoma" w:cs="Tahoma"/>
      <w:sz w:val="16"/>
      <w:szCs w:val="16"/>
    </w:rPr>
  </w:style>
  <w:style w:type="character" w:styleId="Hyperlink">
    <w:name w:val="Hyperlink"/>
    <w:basedOn w:val="DefaultParagraphFont"/>
    <w:uiPriority w:val="99"/>
    <w:unhideWhenUsed/>
    <w:rsid w:val="00156675"/>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6108F7"/>
    <w:pPr>
      <w:tabs>
        <w:tab w:val="center" w:pos="4513"/>
        <w:tab w:val="right" w:pos="9026"/>
      </w:tabs>
      <w:spacing w:after="0" w:line="240" w:lineRule="auto"/>
    </w:pPr>
  </w:style>
  <w:style w:type="character" w:customStyle="1" w:styleId="HeaderChar">
    <w:name w:val="Header Char"/>
    <w:basedOn w:val="DefaultParagraphFont"/>
    <w:link w:val="Header"/>
    <w:uiPriority w:val="99"/>
    <w:semiHidden/>
    <w:rsid w:val="006108F7"/>
  </w:style>
  <w:style w:type="paragraph" w:styleId="Footer">
    <w:name w:val="footer"/>
    <w:basedOn w:val="Normal"/>
    <w:link w:val="FooterChar"/>
    <w:uiPriority w:val="99"/>
    <w:semiHidden/>
    <w:unhideWhenUsed/>
    <w:rsid w:val="006108F7"/>
    <w:pPr>
      <w:tabs>
        <w:tab w:val="center" w:pos="4513"/>
        <w:tab w:val="right" w:pos="9026"/>
      </w:tabs>
      <w:spacing w:after="0" w:line="240" w:lineRule="auto"/>
    </w:pPr>
  </w:style>
  <w:style w:type="character" w:customStyle="1" w:styleId="FooterChar">
    <w:name w:val="Footer Char"/>
    <w:basedOn w:val="DefaultParagraphFont"/>
    <w:link w:val="Footer"/>
    <w:uiPriority w:val="99"/>
    <w:semiHidden/>
    <w:rsid w:val="006108F7"/>
  </w:style>
  <w:style w:type="paragraph" w:styleId="BalloonText">
    <w:name w:val="Balloon Text"/>
    <w:basedOn w:val="Normal"/>
    <w:link w:val="BalloonTextChar"/>
    <w:uiPriority w:val="99"/>
    <w:semiHidden/>
    <w:unhideWhenUsed/>
    <w:rsid w:val="006108F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108F7"/>
    <w:rPr>
      <w:rFonts w:ascii="Tahoma" w:hAnsi="Tahoma" w:cs="Tahoma"/>
      <w:sz w:val="16"/>
      <w:szCs w:val="16"/>
    </w:rPr>
  </w:style>
  <w:style w:type="character" w:styleId="Hyperlink">
    <w:name w:val="Hyperlink"/>
    <w:basedOn w:val="DefaultParagraphFont"/>
    <w:uiPriority w:val="99"/>
    <w:unhideWhenUsed/>
    <w:rsid w:val="00156675"/>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t.munshi@bradford.ac.uk"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626F2C44.dotm</Template>
  <TotalTime>8</TotalTime>
  <Pages>2</Pages>
  <Words>684</Words>
  <Characters>3902</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University of Exeter</Company>
  <LinksUpToDate>false</LinksUpToDate>
  <CharactersWithSpaces>4577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cc470</dc:creator>
  <cp:lastModifiedBy>Edward Stevens</cp:lastModifiedBy>
  <cp:revision>4</cp:revision>
  <dcterms:created xsi:type="dcterms:W3CDTF">2012-07-18T13:26:00Z</dcterms:created>
  <dcterms:modified xsi:type="dcterms:W3CDTF">2012-07-18T13:34:00Z</dcterms:modified>
</cp:coreProperties>
</file>